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0E0" w:rsidRDefault="00B960E0" w:rsidP="006518C6">
      <w:pPr>
        <w:spacing w:after="0"/>
        <w:ind w:left="-993" w:right="-284"/>
        <w:jc w:val="center"/>
        <w:rPr>
          <w:rFonts w:ascii="Times New Roman" w:hAnsi="Times New Roman"/>
          <w:b/>
          <w:sz w:val="24"/>
          <w:szCs w:val="28"/>
        </w:rPr>
      </w:pPr>
      <w:r w:rsidRPr="006518C6">
        <w:rPr>
          <w:rFonts w:ascii="Times New Roman" w:hAnsi="Times New Roman"/>
          <w:b/>
          <w:sz w:val="24"/>
          <w:szCs w:val="28"/>
        </w:rPr>
        <w:t>ИСКРОВСКИЙ ВКУС ПРАЗДНИКА</w:t>
      </w:r>
    </w:p>
    <w:p w:rsidR="00B960E0" w:rsidRDefault="00B960E0" w:rsidP="006518C6">
      <w:pPr>
        <w:spacing w:after="0"/>
        <w:ind w:left="-993" w:right="-284"/>
        <w:jc w:val="center"/>
        <w:rPr>
          <w:rFonts w:ascii="Times New Roman" w:hAnsi="Times New Roman"/>
          <w:b/>
          <w:sz w:val="24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alt="https://pp.userapi.com/c844722/v844722612/ce231/W3gBON_Q0FM.jpg" style="position:absolute;left:0;text-align:left;margin-left:-56.85pt;margin-top:10.6pt;width:372.95pt;height:244.8pt;z-index:251653632;visibility:visible;mso-wrap-distance-left:9.48pt;mso-wrap-distance-top:.96pt;mso-wrap-distance-right:9.31pt;mso-wrap-distance-bottom:1.34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">
            <v:imagedata r:id="rId6" o:title=""/>
            <o:lock v:ext="edit" aspectratio="f"/>
            <w10:wrap type="square"/>
          </v:shape>
        </w:pict>
      </w:r>
    </w:p>
    <w:p w:rsidR="00B960E0" w:rsidRDefault="00B960E0" w:rsidP="006518C6">
      <w:pPr>
        <w:spacing w:after="0"/>
        <w:ind w:left="-993" w:right="-284"/>
        <w:jc w:val="center"/>
        <w:rPr>
          <w:rFonts w:ascii="Times New Roman" w:hAnsi="Times New Roman"/>
          <w:b/>
          <w:sz w:val="24"/>
          <w:szCs w:val="28"/>
        </w:rPr>
      </w:pPr>
    </w:p>
    <w:p w:rsidR="00B960E0" w:rsidRPr="006518C6" w:rsidRDefault="00B960E0" w:rsidP="006518C6">
      <w:pPr>
        <w:spacing w:after="0"/>
        <w:ind w:left="-993" w:right="-284"/>
        <w:jc w:val="right"/>
        <w:rPr>
          <w:rFonts w:ascii="Times New Roman" w:hAnsi="Times New Roman"/>
          <w:i/>
          <w:sz w:val="24"/>
          <w:szCs w:val="28"/>
        </w:rPr>
      </w:pPr>
      <w:r w:rsidRPr="006518C6">
        <w:rPr>
          <w:rFonts w:ascii="Times New Roman" w:hAnsi="Times New Roman"/>
          <w:i/>
          <w:sz w:val="24"/>
          <w:szCs w:val="28"/>
        </w:rPr>
        <w:t>Г.Н.</w:t>
      </w:r>
      <w:r>
        <w:rPr>
          <w:rFonts w:ascii="Times New Roman" w:hAnsi="Times New Roman"/>
          <w:i/>
          <w:sz w:val="24"/>
          <w:szCs w:val="28"/>
        </w:rPr>
        <w:t xml:space="preserve"> </w:t>
      </w:r>
      <w:r w:rsidRPr="006518C6">
        <w:rPr>
          <w:rFonts w:ascii="Times New Roman" w:hAnsi="Times New Roman"/>
          <w:i/>
          <w:sz w:val="24"/>
          <w:szCs w:val="28"/>
        </w:rPr>
        <w:t>Андреева зам. директора МУ «Дновская ЦБС»</w:t>
      </w:r>
    </w:p>
    <w:p w:rsidR="00B960E0" w:rsidRPr="006518C6" w:rsidRDefault="00B960E0" w:rsidP="006518C6">
      <w:pPr>
        <w:spacing w:after="0"/>
        <w:ind w:left="-993" w:right="-284"/>
        <w:jc w:val="right"/>
        <w:rPr>
          <w:rFonts w:ascii="Times New Roman" w:hAnsi="Times New Roman"/>
          <w:i/>
          <w:sz w:val="24"/>
          <w:szCs w:val="28"/>
        </w:rPr>
      </w:pPr>
      <w:r w:rsidRPr="006518C6">
        <w:rPr>
          <w:rFonts w:ascii="Times New Roman" w:hAnsi="Times New Roman"/>
          <w:i/>
          <w:sz w:val="24"/>
          <w:szCs w:val="28"/>
        </w:rPr>
        <w:t xml:space="preserve">Н.Н.Соколова </w:t>
      </w:r>
      <w:r>
        <w:rPr>
          <w:rFonts w:ascii="Times New Roman" w:hAnsi="Times New Roman"/>
          <w:i/>
          <w:sz w:val="24"/>
          <w:szCs w:val="28"/>
        </w:rPr>
        <w:t xml:space="preserve"> </w:t>
      </w:r>
      <w:r w:rsidRPr="006518C6">
        <w:rPr>
          <w:rFonts w:ascii="Times New Roman" w:hAnsi="Times New Roman"/>
          <w:i/>
          <w:sz w:val="24"/>
          <w:szCs w:val="28"/>
        </w:rPr>
        <w:t xml:space="preserve">библиотекарь </w:t>
      </w:r>
      <w:r>
        <w:rPr>
          <w:rFonts w:ascii="Times New Roman" w:hAnsi="Times New Roman"/>
          <w:i/>
          <w:sz w:val="24"/>
          <w:szCs w:val="28"/>
        </w:rPr>
        <w:t xml:space="preserve"> </w:t>
      </w:r>
      <w:r w:rsidRPr="006518C6">
        <w:rPr>
          <w:rFonts w:ascii="Times New Roman" w:hAnsi="Times New Roman"/>
          <w:i/>
          <w:sz w:val="24"/>
          <w:szCs w:val="28"/>
        </w:rPr>
        <w:t>Искровской</w:t>
      </w:r>
    </w:p>
    <w:p w:rsidR="00B960E0" w:rsidRPr="006518C6" w:rsidRDefault="00B960E0" w:rsidP="006518C6">
      <w:pPr>
        <w:spacing w:after="0"/>
        <w:ind w:left="-993" w:right="-284"/>
        <w:jc w:val="right"/>
        <w:rPr>
          <w:rFonts w:ascii="Times New Roman" w:hAnsi="Times New Roman"/>
          <w:i/>
          <w:sz w:val="24"/>
          <w:szCs w:val="28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2" o:spid="_x0000_s1027" type="#_x0000_t202" style="position:absolute;left:0;text-align:left;margin-left:306.55pt;margin-top:11.05pt;width:161.65pt;height:20.85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" filled="f" stroked="f">
            <v:textbox style="mso-fit-shape-to-text:t">
              <w:txbxContent>
                <w:p w:rsidR="00B960E0" w:rsidRPr="009A4162" w:rsidRDefault="00B960E0" w:rsidP="006518C6">
                  <w:pPr>
                    <w:spacing w:after="0"/>
                    <w:ind w:left="-993" w:right="-143" w:firstLine="142"/>
                    <w:jc w:val="center"/>
                    <w:rPr>
                      <w:rFonts w:ascii="Times New Roman" w:hAnsi="Times New Roman"/>
                      <w:b/>
                      <w:color w:val="0D0D0D"/>
                      <w:szCs w:val="72"/>
                    </w:rPr>
                  </w:pPr>
                  <w:r w:rsidRPr="009A4162">
                    <w:rPr>
                      <w:rFonts w:ascii="Times New Roman" w:hAnsi="Times New Roman"/>
                      <w:b/>
                      <w:color w:val="7F7F7F"/>
                      <w:szCs w:val="72"/>
                    </w:rPr>
                    <w:t xml:space="preserve">      </w:t>
                  </w:r>
                  <w:r w:rsidRPr="009A4162">
                    <w:rPr>
                      <w:rFonts w:ascii="Times New Roman" w:hAnsi="Times New Roman"/>
                      <w:b/>
                      <w:color w:val="0D0D0D"/>
                      <w:szCs w:val="72"/>
                    </w:rPr>
                    <w:t>Фото Олега Константинова</w:t>
                  </w:r>
                </w:p>
              </w:txbxContent>
            </v:textbox>
          </v:shape>
        </w:pict>
      </w:r>
      <w:r w:rsidRPr="006518C6">
        <w:rPr>
          <w:rFonts w:ascii="Times New Roman" w:hAnsi="Times New Roman"/>
          <w:i/>
          <w:sz w:val="24"/>
          <w:szCs w:val="28"/>
        </w:rPr>
        <w:t xml:space="preserve"> модельной библиотеки –филиала№13</w:t>
      </w:r>
    </w:p>
    <w:p w:rsidR="00B960E0" w:rsidRPr="006518C6" w:rsidRDefault="00B960E0" w:rsidP="006518C6">
      <w:pPr>
        <w:spacing w:after="0"/>
        <w:ind w:left="-993" w:right="-284"/>
        <w:jc w:val="both"/>
        <w:rPr>
          <w:rFonts w:ascii="Times New Roman" w:hAnsi="Times New Roman"/>
          <w:i/>
          <w:sz w:val="24"/>
          <w:szCs w:val="28"/>
        </w:rPr>
      </w:pPr>
    </w:p>
    <w:p w:rsidR="00B960E0" w:rsidRPr="00F3268F" w:rsidRDefault="00B960E0" w:rsidP="006518C6">
      <w:pPr>
        <w:spacing w:after="0"/>
        <w:ind w:left="-993" w:right="-284"/>
        <w:jc w:val="both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</w:t>
      </w:r>
      <w:r w:rsidRPr="00CE475C">
        <w:rPr>
          <w:rFonts w:ascii="Times New Roman" w:hAnsi="Times New Roman"/>
          <w:sz w:val="24"/>
          <w:szCs w:val="28"/>
        </w:rPr>
        <w:t>Более двухсот гостей стали участниками первого межмуниципального сельского кулинарного фестиваля «Скатерть-самобранка»</w:t>
      </w:r>
      <w:r>
        <w:rPr>
          <w:rFonts w:ascii="Times New Roman" w:hAnsi="Times New Roman"/>
          <w:sz w:val="24"/>
          <w:szCs w:val="28"/>
        </w:rPr>
        <w:t>,</w:t>
      </w:r>
      <w:r w:rsidRPr="00CE475C">
        <w:rPr>
          <w:rFonts w:ascii="Times New Roman" w:hAnsi="Times New Roman"/>
          <w:sz w:val="24"/>
          <w:szCs w:val="28"/>
        </w:rPr>
        <w:t xml:space="preserve"> который</w:t>
      </w:r>
      <w:r>
        <w:rPr>
          <w:rFonts w:ascii="Times New Roman" w:hAnsi="Times New Roman"/>
          <w:sz w:val="24"/>
          <w:szCs w:val="28"/>
        </w:rPr>
        <w:t xml:space="preserve"> состоялся </w:t>
      </w:r>
      <w:r w:rsidRPr="00CE475C">
        <w:rPr>
          <w:rFonts w:ascii="Times New Roman" w:hAnsi="Times New Roman"/>
          <w:sz w:val="24"/>
          <w:szCs w:val="28"/>
        </w:rPr>
        <w:t xml:space="preserve">18 августа в рамках празднования Дня деревни Искра. </w:t>
      </w:r>
    </w:p>
    <w:p w:rsidR="00B960E0" w:rsidRPr="00CE475C" w:rsidRDefault="00B960E0" w:rsidP="006518C6">
      <w:pPr>
        <w:spacing w:after="0"/>
        <w:ind w:left="-993" w:right="-143" w:firstLine="142"/>
        <w:jc w:val="both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pict>
          <v:shape id="Рисунок 17" o:spid="_x0000_s1028" type="#_x0000_t75" style="position:absolute;left:0;text-align:left;margin-left:-42.7pt;margin-top:330.8pt;width:251.1pt;height:181.8pt;z-index:251650560;visibility:visible;mso-position-horizontal-relative:margin;mso-position-vertical-relative:margin">
            <v:imagedata r:id="rId7" o:title="" cropright="5374f"/>
            <w10:wrap type="square" anchorx="margin" anchory="margin"/>
          </v:shape>
        </w:pict>
      </w:r>
      <w:r w:rsidRPr="00CE475C">
        <w:rPr>
          <w:rFonts w:ascii="Times New Roman" w:hAnsi="Times New Roman"/>
          <w:sz w:val="24"/>
          <w:szCs w:val="28"/>
        </w:rPr>
        <w:t>Фестиваль является кульминационным событием социального проекта АНО «Малая Родина»</w:t>
      </w:r>
      <w:r>
        <w:rPr>
          <w:rFonts w:ascii="Times New Roman" w:hAnsi="Times New Roman"/>
          <w:sz w:val="24"/>
          <w:szCs w:val="28"/>
        </w:rPr>
        <w:t xml:space="preserve"> «Скатерть-самобранка Марьиной Д</w:t>
      </w:r>
      <w:r w:rsidRPr="00CE475C">
        <w:rPr>
          <w:rFonts w:ascii="Times New Roman" w:hAnsi="Times New Roman"/>
          <w:sz w:val="24"/>
          <w:szCs w:val="28"/>
        </w:rPr>
        <w:t xml:space="preserve">убравы или гастрономическая составляющая турпродукта Псковщины», получившим финансовую поддержку. Своё поварское мастерство на суд жюри и зрителей представили участники из Плюсского, Порховского, Дновского районов Псковской области и Солецкого района Новгородской области. </w:t>
      </w:r>
    </w:p>
    <w:p w:rsidR="00B960E0" w:rsidRDefault="00B960E0" w:rsidP="006518C6">
      <w:pPr>
        <w:spacing w:after="0"/>
        <w:ind w:left="-993" w:right="-143" w:firstLine="142"/>
        <w:jc w:val="both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pict>
          <v:shape id="Рисунок 24" o:spid="_x0000_s1029" type="#_x0000_t75" alt="https://pp.userapi.com/c834202/v834202612/178861/maMF7OkvpgU.jpg" style="position:absolute;left:0;text-align:left;margin-left:3.5pt;margin-top:117.55pt;width:243.6pt;height:162.3pt;z-index:-251663872;visibility:visible" wrapcoords="-66 0 -66 21500 21600 21500 21600 0 -66 0">
            <v:imagedata r:id="rId8" o:title=""/>
            <w10:wrap type="tight"/>
          </v:shape>
        </w:pict>
      </w:r>
      <w:r w:rsidRPr="0003501F">
        <w:rPr>
          <w:rFonts w:ascii="Times New Roman" w:hAnsi="Times New Roman"/>
          <w:sz w:val="24"/>
          <w:szCs w:val="28"/>
        </w:rPr>
        <w:t xml:space="preserve">Вяленые огурцы, мучаху, вкуснейшие пироги, холодный борщ по-дновски, уху по-искровски, березовый сок, и ряд других блюд и напитков, в том числе и по старинным рецептам смогли отведать все желающие. Дипломами и подарками были отмечены все участники, представившие на дегустацию свои кулинарные изыски. </w:t>
      </w:r>
      <w:r w:rsidRPr="00C24BBF">
        <w:rPr>
          <w:rFonts w:ascii="Times New Roman" w:hAnsi="Times New Roman"/>
          <w:sz w:val="24"/>
          <w:szCs w:val="28"/>
        </w:rPr>
        <w:t>В течение всего дня для детей и взрослых работали разнообразные интерактивные площадки и выставки: «Сладкая поляна» «Ярмарка вкусностей», «Ремесло плечо не тянет» и другие.</w:t>
      </w:r>
      <w:r>
        <w:rPr>
          <w:rFonts w:ascii="Times New Roman" w:hAnsi="Times New Roman"/>
          <w:sz w:val="24"/>
          <w:szCs w:val="28"/>
        </w:rPr>
        <w:t xml:space="preserve"> </w:t>
      </w:r>
    </w:p>
    <w:p w:rsidR="00B960E0" w:rsidRDefault="00B960E0" w:rsidP="006518C6">
      <w:pPr>
        <w:spacing w:after="0"/>
        <w:ind w:left="-993" w:right="354" w:firstLine="142"/>
        <w:jc w:val="both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pict>
          <v:shape id="Рисунок 23" o:spid="_x0000_s1030" type="#_x0000_t75" style="position:absolute;left:0;text-align:left;margin-left:-42.7pt;margin-top:23.15pt;width:246.2pt;height:163.5pt;z-index:-251661824;visibility:visible" wrapcoords="-66 0 -66 21501 21600 21501 21600 0 -66 0">
            <v:imagedata r:id="rId9" o:title=""/>
            <w10:wrap type="tight"/>
          </v:shape>
        </w:pict>
      </w:r>
    </w:p>
    <w:p w:rsidR="00B960E0" w:rsidRDefault="00B960E0" w:rsidP="006518C6">
      <w:pPr>
        <w:spacing w:after="0"/>
        <w:ind w:left="-993" w:right="354" w:firstLine="142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 </w:t>
      </w:r>
      <w:r w:rsidRPr="00C24BBF">
        <w:rPr>
          <w:rFonts w:ascii="Times New Roman" w:hAnsi="Times New Roman"/>
          <w:sz w:val="24"/>
          <w:szCs w:val="28"/>
        </w:rPr>
        <w:t xml:space="preserve">Со сцены звучали поздравления юбилярам </w:t>
      </w:r>
      <w:r>
        <w:rPr>
          <w:rFonts w:ascii="Times New Roman" w:hAnsi="Times New Roman"/>
          <w:sz w:val="24"/>
          <w:szCs w:val="28"/>
        </w:rPr>
        <w:t>и активным жителям деревни</w:t>
      </w:r>
      <w:r w:rsidRPr="00C24BBF">
        <w:rPr>
          <w:rFonts w:ascii="Times New Roman" w:hAnsi="Times New Roman"/>
          <w:sz w:val="24"/>
          <w:szCs w:val="28"/>
        </w:rPr>
        <w:t xml:space="preserve">. Песенное мастерство всем дарили народный самодеятельный ансамбль «Дубравушка» из города Сольцы, Жанна Рыжкова из Выбитского сельского Дома культуры </w:t>
      </w:r>
      <w:r>
        <w:rPr>
          <w:noProof/>
          <w:lang w:eastAsia="ru-RU"/>
        </w:rPr>
        <w:pict>
          <v:shape id="Рисунок 25" o:spid="_x0000_s1031" type="#_x0000_t75" style="position:absolute;left:0;text-align:left;margin-left:208.1pt;margin-top:-5.4pt;width:246.2pt;height:163.5pt;z-index:-251660800;visibility:visible;mso-position-horizontal-relative:text;mso-position-vertical-relative:text" wrapcoords="-66 0 -66 21501 21600 21501 21600 0 -66 0">
            <v:imagedata r:id="rId10" o:title=""/>
            <w10:wrap type="tight"/>
          </v:shape>
        </w:pict>
      </w:r>
      <w:r w:rsidRPr="00C24BBF">
        <w:rPr>
          <w:rFonts w:ascii="Times New Roman" w:hAnsi="Times New Roman"/>
          <w:sz w:val="24"/>
          <w:szCs w:val="28"/>
        </w:rPr>
        <w:t xml:space="preserve">Солецкого района, дуэт «Искровские девчата». </w:t>
      </w:r>
    </w:p>
    <w:p w:rsidR="00B960E0" w:rsidRDefault="00B960E0" w:rsidP="006518C6">
      <w:pPr>
        <w:spacing w:after="0"/>
        <w:ind w:left="-993" w:right="354" w:firstLine="142"/>
        <w:jc w:val="both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pict>
          <v:shape id="Рисунок 26" o:spid="_x0000_s1032" type="#_x0000_t75" alt="https://pp.userapi.com/c847021/v847021848/c6242/fMg0rY26t0s.jpg" style="position:absolute;left:0;text-align:left;margin-left:-43.6pt;margin-top:75.9pt;width:244.35pt;height:162.9pt;z-index:-251659776;visibility:visible" wrapcoords="-66 0 -66 21500 21600 21500 21600 0 -66 0">
            <v:imagedata r:id="rId11" o:title=""/>
            <w10:wrap type="tight"/>
          </v:shape>
        </w:pict>
      </w:r>
      <w:r w:rsidRPr="00C24BBF">
        <w:rPr>
          <w:rFonts w:ascii="Times New Roman" w:hAnsi="Times New Roman"/>
          <w:sz w:val="24"/>
          <w:szCs w:val="28"/>
        </w:rPr>
        <w:t>В рамках фестиваля состоялось торжественное открытие «Русской горницы»</w:t>
      </w:r>
      <w:r>
        <w:rPr>
          <w:rFonts w:ascii="Times New Roman" w:hAnsi="Times New Roman"/>
          <w:sz w:val="24"/>
          <w:szCs w:val="28"/>
        </w:rPr>
        <w:t>,</w:t>
      </w:r>
      <w:r w:rsidRPr="00C24BBF">
        <w:rPr>
          <w:rFonts w:ascii="Times New Roman" w:hAnsi="Times New Roman"/>
          <w:sz w:val="24"/>
          <w:szCs w:val="28"/>
        </w:rPr>
        <w:t xml:space="preserve"> одним из главных экспонатов которой стала русская печь. После рассказа с шутками-прибаутками о главной кормилице в доме наших предков, гостей угостили приготовленной в печи кашей и чаем из угольного самовара. </w:t>
      </w:r>
    </w:p>
    <w:p w:rsidR="00B960E0" w:rsidRDefault="00B960E0" w:rsidP="006518C6">
      <w:pPr>
        <w:spacing w:after="0"/>
        <w:ind w:left="-993" w:right="354" w:firstLine="142"/>
        <w:jc w:val="both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pict>
          <v:shape id="Рисунок 30" o:spid="_x0000_s1033" type="#_x0000_t75" style="position:absolute;left:0;text-align:left;margin-left:-261.75pt;margin-top:219pt;width:246.2pt;height:137.85pt;z-index:-251658752;visibility:visible" wrapcoords="-66 0 -66 21483 21600 21483 21600 0 -66 0">
            <v:imagedata r:id="rId12" o:title=""/>
            <w10:wrap type="tight"/>
          </v:shape>
        </w:pict>
      </w:r>
      <w:r>
        <w:rPr>
          <w:noProof/>
          <w:lang w:eastAsia="ru-RU"/>
        </w:rPr>
        <w:pict>
          <v:shape id="Рисунок 28" o:spid="_x0000_s1034" type="#_x0000_t75" style="position:absolute;left:0;text-align:left;margin-left:9.3pt;margin-top:160.4pt;width:243.6pt;height:137.25pt;z-index:-251656704;visibility:visible" wrapcoords="-66 0 -66 21482 21600 21482 21600 0 -66 0">
            <v:imagedata r:id="rId13" o:title=""/>
            <w10:wrap type="tight"/>
          </v:shape>
        </w:pict>
      </w:r>
      <w:r w:rsidRPr="00C24BBF">
        <w:rPr>
          <w:rFonts w:ascii="Times New Roman" w:hAnsi="Times New Roman"/>
          <w:sz w:val="24"/>
          <w:szCs w:val="28"/>
        </w:rPr>
        <w:t xml:space="preserve">Экскурсия по экологической тропе «В глубь веков» сельского усадебного парка помещика Спиридонова пригласила всех прогуляться по тенистым аллеям среди вековых деревьев редких пород. </w:t>
      </w:r>
    </w:p>
    <w:p w:rsidR="00B960E0" w:rsidRDefault="00B960E0" w:rsidP="006518C6">
      <w:pPr>
        <w:spacing w:after="0"/>
        <w:ind w:right="354"/>
        <w:jc w:val="both"/>
        <w:rPr>
          <w:rFonts w:ascii="Times New Roman" w:hAnsi="Times New Roman"/>
          <w:sz w:val="24"/>
          <w:szCs w:val="28"/>
        </w:rPr>
      </w:pPr>
    </w:p>
    <w:p w:rsidR="00B960E0" w:rsidRDefault="00B960E0" w:rsidP="006518C6">
      <w:pPr>
        <w:spacing w:after="0"/>
        <w:ind w:left="-284" w:right="-213" w:firstLine="142"/>
        <w:jc w:val="both"/>
        <w:rPr>
          <w:rFonts w:ascii="Times New Roman" w:hAnsi="Times New Roman"/>
          <w:sz w:val="24"/>
          <w:szCs w:val="28"/>
        </w:rPr>
      </w:pPr>
      <w:r w:rsidRPr="00C24BBF">
        <w:rPr>
          <w:rFonts w:ascii="Times New Roman" w:hAnsi="Times New Roman"/>
          <w:sz w:val="24"/>
          <w:szCs w:val="28"/>
        </w:rPr>
        <w:t>Продолжился фестиваль «Молодецкими состязаниями», праздничной концертной программой с участием дновских самодеятельных артистов и коллективов</w:t>
      </w:r>
      <w:r>
        <w:rPr>
          <w:rFonts w:ascii="Times New Roman" w:hAnsi="Times New Roman"/>
          <w:sz w:val="24"/>
          <w:szCs w:val="28"/>
        </w:rPr>
        <w:t>.</w:t>
      </w:r>
      <w:r w:rsidRPr="00C24BBF">
        <w:rPr>
          <w:rFonts w:ascii="Times New Roman" w:hAnsi="Times New Roman"/>
          <w:sz w:val="24"/>
          <w:szCs w:val="28"/>
        </w:rPr>
        <w:t xml:space="preserve"> </w:t>
      </w:r>
    </w:p>
    <w:p w:rsidR="00B960E0" w:rsidRDefault="00B960E0" w:rsidP="00856478">
      <w:pPr>
        <w:spacing w:after="0"/>
        <w:ind w:right="-213"/>
        <w:rPr>
          <w:rFonts w:ascii="Times New Roman" w:hAnsi="Times New Roman"/>
          <w:sz w:val="24"/>
          <w:szCs w:val="28"/>
        </w:rPr>
      </w:pPr>
    </w:p>
    <w:p w:rsidR="00B960E0" w:rsidRPr="00856478" w:rsidRDefault="00B960E0" w:rsidP="00856478">
      <w:pPr>
        <w:spacing w:after="0"/>
        <w:ind w:left="-993" w:right="-213"/>
        <w:rPr>
          <w:rFonts w:ascii="Times New Roman" w:hAnsi="Times New Roman"/>
          <w:i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Как уже говорилось, в этот день работало много разных творческих площадок. А у  библиотеки для детей была организована «Сладкая полянка». </w:t>
      </w:r>
    </w:p>
    <w:p w:rsidR="00B960E0" w:rsidRDefault="00B960E0" w:rsidP="00856478">
      <w:pPr>
        <w:spacing w:after="0"/>
        <w:ind w:left="-1134" w:right="-213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</w:t>
      </w:r>
      <w:r w:rsidRPr="00D3153A">
        <w:rPr>
          <w:rFonts w:ascii="Times New Roman" w:hAnsi="Times New Roman"/>
          <w:sz w:val="24"/>
          <w:szCs w:val="28"/>
        </w:rPr>
        <w:t>Сотрудни</w:t>
      </w:r>
      <w:r>
        <w:rPr>
          <w:rFonts w:ascii="Times New Roman" w:hAnsi="Times New Roman"/>
          <w:sz w:val="24"/>
          <w:szCs w:val="28"/>
        </w:rPr>
        <w:t>ки</w:t>
      </w:r>
      <w:r w:rsidRPr="00D3153A">
        <w:rPr>
          <w:rFonts w:ascii="Times New Roman" w:hAnsi="Times New Roman"/>
          <w:sz w:val="24"/>
          <w:szCs w:val="28"/>
        </w:rPr>
        <w:t xml:space="preserve">  Дновской  районной библиотеки приняли участие в празднике. Совместно с Искровской </w:t>
      </w:r>
      <w:r>
        <w:rPr>
          <w:rFonts w:ascii="Times New Roman" w:hAnsi="Times New Roman"/>
          <w:sz w:val="24"/>
          <w:szCs w:val="28"/>
        </w:rPr>
        <w:t xml:space="preserve">модельной </w:t>
      </w:r>
      <w:r w:rsidRPr="00D3153A">
        <w:rPr>
          <w:rFonts w:ascii="Times New Roman" w:hAnsi="Times New Roman"/>
          <w:sz w:val="24"/>
          <w:szCs w:val="28"/>
        </w:rPr>
        <w:t xml:space="preserve"> библиотекой проведена б</w:t>
      </w:r>
      <w:r>
        <w:rPr>
          <w:rFonts w:ascii="Times New Roman" w:hAnsi="Times New Roman"/>
          <w:sz w:val="24"/>
          <w:szCs w:val="28"/>
        </w:rPr>
        <w:t>ольшая подготовительная работа.</w:t>
      </w:r>
    </w:p>
    <w:p w:rsidR="00B960E0" w:rsidRDefault="00B960E0" w:rsidP="00BB4C9A">
      <w:pPr>
        <w:spacing w:after="0"/>
        <w:ind w:left="-993" w:right="-213"/>
        <w:jc w:val="both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pict>
          <v:shape id="Рисунок 29" o:spid="_x0000_s1035" type="#_x0000_t75" style="position:absolute;left:0;text-align:left;margin-left:230.05pt;margin-top:71.7pt;width:246.2pt;height:138.5pt;z-index:-251657728;visibility:visible" wrapcoords="-66 0 -66 21483 21600 21483 21600 0 -66 0">
            <v:imagedata r:id="rId14" o:title=""/>
            <w10:wrap type="tight"/>
          </v:shape>
        </w:pict>
      </w:r>
      <w:r>
        <w:rPr>
          <w:noProof/>
          <w:lang w:eastAsia="ru-RU"/>
        </w:rPr>
        <w:pict>
          <v:shape id="Рисунок 31" o:spid="_x0000_s1036" type="#_x0000_t75" style="position:absolute;left:0;text-align:left;margin-left:-38.4pt;margin-top:12.5pt;width:243.15pt;height:136.65pt;z-index:-251655680;visibility:visible" wrapcoords="-67 0 -67 21481 21600 21481 21600 0 -67 0">
            <v:imagedata r:id="rId15" o:title=""/>
            <w10:wrap type="tight"/>
          </v:shape>
        </w:pict>
      </w:r>
      <w:r>
        <w:rPr>
          <w:rFonts w:ascii="Times New Roman" w:hAnsi="Times New Roman"/>
          <w:sz w:val="24"/>
          <w:szCs w:val="28"/>
        </w:rPr>
        <w:t xml:space="preserve">   </w:t>
      </w:r>
      <w:r w:rsidRPr="00D3153A">
        <w:rPr>
          <w:rFonts w:ascii="Times New Roman" w:hAnsi="Times New Roman"/>
          <w:sz w:val="24"/>
          <w:szCs w:val="28"/>
        </w:rPr>
        <w:t>Возле здания библиотеки была организована  интерактивная площадка «Сладкая полянка». Это и выставка интересных книг, знакомство с традициями лета,</w:t>
      </w:r>
      <w:r>
        <w:rPr>
          <w:rFonts w:ascii="Times New Roman" w:hAnsi="Times New Roman"/>
          <w:sz w:val="24"/>
          <w:szCs w:val="28"/>
        </w:rPr>
        <w:t xml:space="preserve"> разнообразные игры и викторины</w:t>
      </w:r>
      <w:r w:rsidRPr="00D3153A">
        <w:rPr>
          <w:rFonts w:ascii="Times New Roman" w:hAnsi="Times New Roman"/>
          <w:sz w:val="24"/>
          <w:szCs w:val="28"/>
        </w:rPr>
        <w:t xml:space="preserve"> и</w:t>
      </w:r>
      <w:r>
        <w:rPr>
          <w:rFonts w:ascii="Times New Roman" w:hAnsi="Times New Roman"/>
          <w:sz w:val="24"/>
          <w:szCs w:val="28"/>
        </w:rPr>
        <w:t>,</w:t>
      </w:r>
      <w:r w:rsidRPr="00D3153A">
        <w:rPr>
          <w:rFonts w:ascii="Times New Roman" w:hAnsi="Times New Roman"/>
          <w:sz w:val="24"/>
          <w:szCs w:val="28"/>
        </w:rPr>
        <w:t xml:space="preserve"> конечно же, сладкие угощения. Вот некоторые из игр: «Куча - мала», «Съедобное и несъедобное» (игры с мячом), «Всех цветов радуги». Эти игры способствуют развитию внимания.  В игре «Да и нет» участники проявили своё воображение. Также проводили весёлые конкурсы «Яблочный ёжик», «Кто смел, тот и съел!», «Узнай по вкусу» и др. Самые ловкие игроки участвовали в конкурсе «собери урожай». В этом конкурсе победила Даша Петрова. С удовольствием  и интересом прошла игра «Сладкий алфавит». Игра предполагала отгадывание ягод и фруктов на заданную букву. А в конце весёлой программы вспомнили все пословицы и поговорки, касающиеся сладкого лета. Провела это веселье опытный и внимательный, любящий детей, библиотекарь детской библиотеки Бухвастова Светлана Петровна.  Дети порадовались сладким угощениям. </w:t>
      </w:r>
    </w:p>
    <w:p w:rsidR="00B960E0" w:rsidRPr="00BB4C9A" w:rsidRDefault="00B960E0" w:rsidP="00BB4C9A">
      <w:pPr>
        <w:spacing w:after="0"/>
        <w:ind w:left="-993" w:right="-213"/>
        <w:jc w:val="both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pict>
          <v:shape id="Рисунок 3" o:spid="_x0000_s1037" type="#_x0000_t75" style="position:absolute;left:0;text-align:left;margin-left:-52.45pt;margin-top:-47.7pt;width:243.75pt;height:161.65pt;z-index:-251653632;visibility:visible" wrapcoords="-66 0 -66 21500 21600 21500 21600 0 -66 0">
            <v:imagedata r:id="rId16" o:title=""/>
            <w10:wrap type="tight"/>
          </v:shape>
        </w:pict>
      </w:r>
      <w:r w:rsidRPr="00D3153A">
        <w:rPr>
          <w:rFonts w:ascii="Times New Roman" w:hAnsi="Times New Roman"/>
          <w:sz w:val="24"/>
          <w:szCs w:val="28"/>
        </w:rPr>
        <w:t>А в это же самое время на зелёной аллее нас ждали Андреева Галина Николаевна, Егоренко Наталья Анатольевна, Мушлина Елена Михайловна, которые приглашали оставить пожелания на сказочных деревьях (правда, нарисованных).</w:t>
      </w:r>
      <w:r w:rsidRPr="00BB4C9A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B960E0" w:rsidRDefault="00B960E0" w:rsidP="0092773F">
      <w:pPr>
        <w:spacing w:after="0"/>
        <w:ind w:left="-993" w:right="-1" w:firstLine="284"/>
        <w:jc w:val="both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pict>
          <v:shape id="Рисунок 2" o:spid="_x0000_s1038" type="#_x0000_t75" style="position:absolute;left:0;text-align:left;margin-left:-43.9pt;margin-top:56.8pt;width:207.6pt;height:156.2pt;z-index:-251654656;visibility:visible" wrapcoords="-78 0 -78 21496 21600 21496 21600 0 -78 0">
            <v:imagedata r:id="rId17" o:title=""/>
            <w10:wrap type="tight"/>
          </v:shape>
        </w:pict>
      </w:r>
      <w:r>
        <w:rPr>
          <w:noProof/>
          <w:lang w:eastAsia="ru-RU"/>
        </w:rPr>
        <w:pict>
          <v:shape id="Рисунок 1" o:spid="_x0000_s1039" type="#_x0000_t75" style="position:absolute;left:0;text-align:left;margin-left:313.35pt;margin-top:34.05pt;width:155.45pt;height:208pt;z-index:-251652608;visibility:visible" wrapcoords="-104 0 -104 21522 21600 21522 21600 0 -104 0">
            <v:imagedata r:id="rId18" o:title=""/>
            <w10:wrap type="tight"/>
          </v:shape>
        </w:pict>
      </w:r>
      <w:r w:rsidRPr="00D3153A">
        <w:rPr>
          <w:rFonts w:ascii="Times New Roman" w:hAnsi="Times New Roman"/>
          <w:sz w:val="24"/>
          <w:szCs w:val="28"/>
        </w:rPr>
        <w:t>Дерево пожеланий: Интернет в библиотеке и везде. Чтобы не было горя. Чтобы у всех бездомных был дом, включая животных. Чтобы всегда были читатели и чтобы книги были</w:t>
      </w:r>
      <w:r>
        <w:rPr>
          <w:rFonts w:ascii="Times New Roman" w:hAnsi="Times New Roman"/>
          <w:sz w:val="24"/>
          <w:szCs w:val="28"/>
        </w:rPr>
        <w:t xml:space="preserve"> </w:t>
      </w:r>
      <w:r w:rsidRPr="00D3153A">
        <w:rPr>
          <w:rFonts w:ascii="Times New Roman" w:hAnsi="Times New Roman"/>
          <w:sz w:val="24"/>
          <w:szCs w:val="28"/>
        </w:rPr>
        <w:t>любимы нашим народом! Живите в любви! Цвести, прославлять родной край интересным</w:t>
      </w:r>
      <w:r>
        <w:rPr>
          <w:rFonts w:ascii="Times New Roman" w:hAnsi="Times New Roman"/>
          <w:sz w:val="24"/>
          <w:szCs w:val="28"/>
        </w:rPr>
        <w:t>и праздниками, полезными делам</w:t>
      </w:r>
      <w:r w:rsidRPr="00D3153A">
        <w:rPr>
          <w:rFonts w:ascii="Times New Roman" w:hAnsi="Times New Roman"/>
          <w:sz w:val="24"/>
          <w:szCs w:val="28"/>
        </w:rPr>
        <w:t xml:space="preserve"> Дерево читательских предпочтений: «В августе 44-го» В. Богомолов, Тихон Шевкунов «Несвятые святы</w:t>
      </w:r>
      <w:r>
        <w:rPr>
          <w:rFonts w:ascii="Times New Roman" w:hAnsi="Times New Roman"/>
          <w:sz w:val="24"/>
          <w:szCs w:val="28"/>
        </w:rPr>
        <w:t>е», Ильина «Четвёртая высота»,</w:t>
      </w:r>
      <w:r w:rsidRPr="00D3153A">
        <w:rPr>
          <w:rFonts w:ascii="Times New Roman" w:hAnsi="Times New Roman"/>
          <w:sz w:val="24"/>
          <w:szCs w:val="28"/>
        </w:rPr>
        <w:t xml:space="preserve"> «Валькирия»</w:t>
      </w:r>
      <w:r>
        <w:rPr>
          <w:rFonts w:ascii="Times New Roman" w:hAnsi="Times New Roman"/>
          <w:sz w:val="24"/>
          <w:szCs w:val="28"/>
        </w:rPr>
        <w:t xml:space="preserve"> М. Семёновой</w:t>
      </w:r>
      <w:r w:rsidRPr="00D3153A">
        <w:rPr>
          <w:rFonts w:ascii="Times New Roman" w:hAnsi="Times New Roman"/>
          <w:sz w:val="24"/>
          <w:szCs w:val="28"/>
        </w:rPr>
        <w:t>, «Стоящий у солнца»</w:t>
      </w:r>
      <w:r>
        <w:rPr>
          <w:rFonts w:ascii="Times New Roman" w:hAnsi="Times New Roman"/>
          <w:sz w:val="24"/>
          <w:szCs w:val="28"/>
        </w:rPr>
        <w:t xml:space="preserve"> С. Алексеева</w:t>
      </w:r>
      <w:r w:rsidRPr="00D3153A">
        <w:rPr>
          <w:rFonts w:ascii="Times New Roman" w:hAnsi="Times New Roman"/>
          <w:sz w:val="24"/>
          <w:szCs w:val="28"/>
        </w:rPr>
        <w:t>, Горь</w:t>
      </w:r>
      <w:r>
        <w:rPr>
          <w:rFonts w:ascii="Times New Roman" w:hAnsi="Times New Roman"/>
          <w:sz w:val="24"/>
          <w:szCs w:val="28"/>
        </w:rPr>
        <w:t>кий «Дачники», Тургенев «Конек-</w:t>
      </w:r>
      <w:r w:rsidRPr="00D3153A">
        <w:rPr>
          <w:rFonts w:ascii="Times New Roman" w:hAnsi="Times New Roman"/>
          <w:sz w:val="24"/>
          <w:szCs w:val="28"/>
        </w:rPr>
        <w:t>горбунок», У. Эко «Имя Розы», Пушкин, Куприн.</w:t>
      </w:r>
      <w:r>
        <w:rPr>
          <w:rFonts w:ascii="Times New Roman" w:hAnsi="Times New Roman"/>
          <w:sz w:val="24"/>
          <w:szCs w:val="28"/>
        </w:rPr>
        <w:t xml:space="preserve"> </w:t>
      </w:r>
      <w:r w:rsidRPr="00D3153A">
        <w:rPr>
          <w:rFonts w:ascii="Times New Roman" w:hAnsi="Times New Roman"/>
          <w:sz w:val="24"/>
          <w:szCs w:val="28"/>
        </w:rPr>
        <w:t>Дерево любимых блюд: Шоколадный торт,</w:t>
      </w:r>
      <w:r>
        <w:rPr>
          <w:rFonts w:ascii="Times New Roman" w:hAnsi="Times New Roman"/>
          <w:sz w:val="24"/>
          <w:szCs w:val="28"/>
        </w:rPr>
        <w:t xml:space="preserve"> борщ,  драники и многое другое.</w:t>
      </w:r>
    </w:p>
    <w:p w:rsidR="00B960E0" w:rsidRDefault="00B960E0" w:rsidP="0092773F">
      <w:pPr>
        <w:spacing w:after="0"/>
        <w:ind w:left="-993" w:right="-1" w:firstLine="284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2773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Многочисленные положительные отзывы людей о книгах и мероприятии ещё раз показали, что интерес к чтению не ослабевает и что самое доступное средство получения информации на сегодняшний день - посещение библиотеки: в парке или непосредственно в помещении.</w:t>
      </w:r>
    </w:p>
    <w:p w:rsidR="00B960E0" w:rsidRPr="0092773F" w:rsidRDefault="00B960E0" w:rsidP="0092773F">
      <w:pPr>
        <w:spacing w:after="0"/>
        <w:ind w:left="-993" w:right="-1" w:firstLine="284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8"/>
        </w:rPr>
        <w:t>Безусловно, праздник получился на славу. В этот день в Искре собралось очень много добрых, болеющих за своё дело людей, которые бережно хранят не только кулинарные, но и «музыкальные» традиции. Теперь планируется передать гастрономическую эстафету в г.Порхов и дальше по районам нашей области. Вот так рождаются хорошие дела!</w:t>
      </w:r>
    </w:p>
    <w:p w:rsidR="00B960E0" w:rsidRDefault="00B960E0" w:rsidP="0092773F">
      <w:pPr>
        <w:spacing w:after="0"/>
        <w:ind w:left="-993" w:right="-1" w:firstLine="284"/>
        <w:jc w:val="both"/>
        <w:rPr>
          <w:rFonts w:ascii="Times New Roman" w:hAnsi="Times New Roman"/>
          <w:sz w:val="24"/>
          <w:szCs w:val="28"/>
        </w:rPr>
      </w:pPr>
    </w:p>
    <w:p w:rsidR="00B960E0" w:rsidRDefault="00B960E0" w:rsidP="0092773F">
      <w:pPr>
        <w:spacing w:after="0"/>
        <w:ind w:right="354"/>
        <w:jc w:val="both"/>
        <w:rPr>
          <w:rFonts w:ascii="Times New Roman" w:hAnsi="Times New Roman"/>
          <w:sz w:val="24"/>
          <w:szCs w:val="28"/>
        </w:rPr>
      </w:pPr>
    </w:p>
    <w:p w:rsidR="00B960E0" w:rsidRDefault="00B960E0" w:rsidP="00722CF9">
      <w:pPr>
        <w:spacing w:after="0"/>
        <w:ind w:left="-993" w:right="-1" w:firstLine="284"/>
        <w:jc w:val="both"/>
        <w:rPr>
          <w:rFonts w:ascii="Times New Roman" w:hAnsi="Times New Roman"/>
          <w:sz w:val="24"/>
          <w:szCs w:val="28"/>
        </w:rPr>
        <w:sectPr w:rsidR="00B960E0" w:rsidSect="00D8665D">
          <w:headerReference w:type="default" r:id="rId19"/>
          <w:footerReference w:type="default" r:id="rId20"/>
          <w:pgSz w:w="11906" w:h="16838"/>
          <w:pgMar w:top="553" w:right="850" w:bottom="284" w:left="1701" w:header="51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docGrid w:linePitch="360"/>
        </w:sectPr>
      </w:pPr>
    </w:p>
    <w:p w:rsidR="00B960E0" w:rsidRDefault="00B960E0" w:rsidP="00722CF9">
      <w:pPr>
        <w:spacing w:after="0"/>
        <w:ind w:right="354"/>
        <w:jc w:val="both"/>
        <w:rPr>
          <w:rFonts w:ascii="Times New Roman" w:hAnsi="Times New Roman"/>
          <w:sz w:val="24"/>
          <w:szCs w:val="28"/>
        </w:rPr>
      </w:pPr>
    </w:p>
    <w:p w:rsidR="00B960E0" w:rsidRPr="00704AC3" w:rsidRDefault="00B960E0" w:rsidP="0092773F">
      <w:pPr>
        <w:spacing w:after="0"/>
        <w:ind w:left="-993" w:right="-1" w:firstLine="284"/>
        <w:jc w:val="both"/>
        <w:rPr>
          <w:rFonts w:ascii="Times New Roman" w:hAnsi="Times New Roman"/>
          <w:color w:val="244061"/>
          <w:sz w:val="24"/>
          <w:szCs w:val="24"/>
        </w:rPr>
      </w:pPr>
      <w:r>
        <w:rPr>
          <w:noProof/>
          <w:lang w:eastAsia="ru-RU"/>
        </w:rPr>
        <w:pict>
          <v:shape id="_x0000_s1040" type="#_x0000_t75" alt="https://pp.userapi.com/c845419/v845419584/ad432/jm6dgaMYy4s.jpg" style="position:absolute;left:0;text-align:left;margin-left:300.85pt;margin-top:9.55pt;width:165.55pt;height:239.75pt;z-index:-251651584;visibility:visible" wrapcoords="-98 0 -98 21532 21600 21532 21600 0 -98 0">
            <v:imagedata r:id="rId21" o:title=""/>
            <w10:wrap type="tight"/>
          </v:shape>
        </w:pict>
      </w:r>
      <w:r w:rsidRPr="00704AC3">
        <w:rPr>
          <w:rFonts w:ascii="Times New Roman" w:hAnsi="Times New Roman"/>
          <w:color w:val="244061"/>
          <w:sz w:val="24"/>
          <w:szCs w:val="24"/>
          <w:shd w:val="clear" w:color="auto" w:fill="FFFFFF"/>
        </w:rPr>
        <w:t>Немного раньше,   26 июля, в Искровской модельной библиотеке состоялась презентация книги «Скатерть – самобранка». Кулинарные традиции Псковщины. Составитель и редактор Марина Карпова. В работе над книгой приняли участие библиотекари и работники культуры Псковской области. </w:t>
      </w:r>
    </w:p>
    <w:p w:rsidR="00B960E0" w:rsidRPr="00704AC3" w:rsidRDefault="00B960E0" w:rsidP="0092773F">
      <w:pPr>
        <w:spacing w:after="0"/>
        <w:ind w:left="-993" w:right="-1" w:firstLine="284"/>
        <w:jc w:val="both"/>
        <w:rPr>
          <w:rFonts w:ascii="Times New Roman" w:hAnsi="Times New Roman"/>
          <w:color w:val="244061"/>
          <w:sz w:val="24"/>
          <w:szCs w:val="24"/>
        </w:rPr>
      </w:pPr>
      <w:r w:rsidRPr="00704AC3">
        <w:rPr>
          <w:rFonts w:ascii="Times New Roman" w:hAnsi="Times New Roman"/>
          <w:color w:val="244061"/>
          <w:sz w:val="24"/>
          <w:szCs w:val="24"/>
        </w:rPr>
        <w:t xml:space="preserve"> </w:t>
      </w:r>
      <w:r w:rsidRPr="00704AC3">
        <w:rPr>
          <w:rFonts w:ascii="Times New Roman" w:hAnsi="Times New Roman"/>
          <w:color w:val="244061"/>
          <w:sz w:val="24"/>
          <w:szCs w:val="24"/>
          <w:shd w:val="clear" w:color="auto" w:fill="FFFFFF"/>
        </w:rPr>
        <w:t xml:space="preserve"> Книга издана в рамках реализации социального проекта автономной некоммерческой организации социально – культурного развития населения «Малая Родина» «Скатерть – самобранка Марьиной Дубравы или Гастрономическая составляющая турпродукта Псковщины». </w:t>
      </w:r>
      <w:r w:rsidRPr="00704AC3">
        <w:rPr>
          <w:rFonts w:ascii="Times New Roman" w:hAnsi="Times New Roman"/>
          <w:color w:val="244061"/>
          <w:sz w:val="24"/>
          <w:szCs w:val="24"/>
        </w:rPr>
        <w:br/>
      </w:r>
      <w:r w:rsidRPr="00704AC3">
        <w:rPr>
          <w:rFonts w:ascii="Times New Roman" w:hAnsi="Times New Roman"/>
          <w:color w:val="244061"/>
          <w:sz w:val="24"/>
          <w:szCs w:val="24"/>
        </w:rPr>
        <w:br/>
      </w:r>
      <w:r w:rsidRPr="00704AC3">
        <w:rPr>
          <w:rFonts w:ascii="Times New Roman" w:hAnsi="Times New Roman"/>
          <w:color w:val="244061"/>
          <w:sz w:val="24"/>
          <w:szCs w:val="24"/>
          <w:shd w:val="clear" w:color="auto" w:fill="FFFFFF"/>
        </w:rPr>
        <w:t xml:space="preserve">    В книгу вошли рецепты о кулинарных изысках и предпочтениях псковичей, рецепты блюд из каждого района Псковской области. По ним можно судить, какие продукты были наиболее доступны и востребованы, а какие – большая редкость; чем питались псковичи в будни и по праздникам, какой смысл они вкладывали в процесс приготовления блюд</w:t>
      </w:r>
    </w:p>
    <w:p w:rsidR="00B960E0" w:rsidRDefault="00B960E0"/>
    <w:sectPr w:rsidR="00B960E0" w:rsidSect="003B29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60E0" w:rsidRDefault="00B960E0" w:rsidP="00E74FF1">
      <w:pPr>
        <w:spacing w:after="0" w:line="240" w:lineRule="auto"/>
      </w:pPr>
      <w:r>
        <w:separator/>
      </w:r>
    </w:p>
  </w:endnote>
  <w:endnote w:type="continuationSeparator" w:id="1">
    <w:p w:rsidR="00B960E0" w:rsidRDefault="00B960E0" w:rsidP="00E74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0E0" w:rsidRPr="00B239A4" w:rsidRDefault="00B960E0">
    <w:pPr>
      <w:pStyle w:val="Footer"/>
      <w:jc w:val="center"/>
      <w:rPr>
        <w:rFonts w:ascii="Times New Roman" w:hAnsi="Times New Roman"/>
      </w:rPr>
    </w:pPr>
    <w:r w:rsidRPr="00B239A4">
      <w:rPr>
        <w:rFonts w:ascii="Times New Roman" w:hAnsi="Times New Roman"/>
      </w:rPr>
      <w:fldChar w:fldCharType="begin"/>
    </w:r>
    <w:r w:rsidRPr="00B239A4">
      <w:rPr>
        <w:rFonts w:ascii="Times New Roman" w:hAnsi="Times New Roman"/>
      </w:rPr>
      <w:instrText>PAGE   \* MERGEFORMAT</w:instrText>
    </w:r>
    <w:r w:rsidRPr="00B239A4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1</w:t>
    </w:r>
    <w:r w:rsidRPr="00B239A4">
      <w:rPr>
        <w:rFonts w:ascii="Times New Roman" w:hAnsi="Times New Roman"/>
      </w:rPr>
      <w:fldChar w:fldCharType="end"/>
    </w:r>
  </w:p>
  <w:p w:rsidR="00B960E0" w:rsidRDefault="00B960E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60E0" w:rsidRDefault="00B960E0" w:rsidP="00E74FF1">
      <w:pPr>
        <w:spacing w:after="0" w:line="240" w:lineRule="auto"/>
      </w:pPr>
      <w:r>
        <w:separator/>
      </w:r>
    </w:p>
  </w:footnote>
  <w:footnote w:type="continuationSeparator" w:id="1">
    <w:p w:rsidR="00B960E0" w:rsidRDefault="00B960E0" w:rsidP="00E74F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0E0" w:rsidRDefault="00B960E0" w:rsidP="009A4162">
    <w:pPr>
      <w:pStyle w:val="Header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18C6"/>
    <w:rsid w:val="0003501F"/>
    <w:rsid w:val="00376E83"/>
    <w:rsid w:val="003A205E"/>
    <w:rsid w:val="003B29C3"/>
    <w:rsid w:val="006518C6"/>
    <w:rsid w:val="00704AC3"/>
    <w:rsid w:val="00722CF9"/>
    <w:rsid w:val="00856478"/>
    <w:rsid w:val="0092773F"/>
    <w:rsid w:val="009A4162"/>
    <w:rsid w:val="009D7E7E"/>
    <w:rsid w:val="00A1100C"/>
    <w:rsid w:val="00B239A4"/>
    <w:rsid w:val="00B960E0"/>
    <w:rsid w:val="00BB4C9A"/>
    <w:rsid w:val="00C237D5"/>
    <w:rsid w:val="00C24BBF"/>
    <w:rsid w:val="00CE475C"/>
    <w:rsid w:val="00D3153A"/>
    <w:rsid w:val="00D8665D"/>
    <w:rsid w:val="00E74FF1"/>
    <w:rsid w:val="00F02ED3"/>
    <w:rsid w:val="00F3268F"/>
    <w:rsid w:val="00FA76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18C6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518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518C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518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518C6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51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518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4</Pages>
  <Words>845</Words>
  <Characters>4817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ИСКРОВСКИЙ ВКУС ПРАЗДНИКА</dc:title>
  <dc:subject/>
  <dc:creator>Windows User</dc:creator>
  <cp:keywords/>
  <dc:description/>
  <cp:lastModifiedBy>Алла</cp:lastModifiedBy>
  <cp:revision>2</cp:revision>
  <dcterms:created xsi:type="dcterms:W3CDTF">2018-11-21T09:33:00Z</dcterms:created>
  <dcterms:modified xsi:type="dcterms:W3CDTF">2018-11-21T09:33:00Z</dcterms:modified>
</cp:coreProperties>
</file>