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3"/>
        <w:gridCol w:w="65"/>
        <w:gridCol w:w="4945"/>
      </w:tblGrid>
      <w:tr w:rsidR="00DC1293" w:rsidRPr="003A434C" w:rsidTr="009B6CE9">
        <w:trPr>
          <w:gridBefore w:val="1"/>
          <w:wBefore w:w="43" w:type="dxa"/>
          <w:trHeight w:val="10760"/>
        </w:trPr>
        <w:tc>
          <w:tcPr>
            <w:tcW w:w="5010" w:type="dxa"/>
            <w:gridSpan w:val="2"/>
          </w:tcPr>
          <w:p w:rsidR="00DC1293" w:rsidRPr="003A434C" w:rsidRDefault="00DC1293" w:rsidP="001B09EB">
            <w:pPr>
              <w:spacing w:after="0" w:line="240" w:lineRule="auto"/>
              <w:ind w:left="225"/>
              <w:rPr>
                <w:rFonts w:ascii="Times New Roman" w:hAnsi="Times New Roman"/>
                <w:sz w:val="20"/>
                <w:szCs w:val="20"/>
              </w:rPr>
            </w:pPr>
            <w:r w:rsidRPr="003A434C">
              <w:rPr>
                <w:rFonts w:ascii="Times New Roman" w:hAnsi="Times New Roman"/>
                <w:sz w:val="20"/>
                <w:szCs w:val="20"/>
              </w:rPr>
              <w:t>Голубой реки Шелони</w:t>
            </w:r>
            <w:r w:rsidRPr="003A434C">
              <w:rPr>
                <w:rFonts w:ascii="Times New Roman" w:hAnsi="Times New Roman"/>
                <w:sz w:val="20"/>
                <w:szCs w:val="20"/>
              </w:rPr>
              <w:br/>
              <w:t>Враг боится неспроста.</w:t>
            </w:r>
            <w:r w:rsidRPr="003A434C">
              <w:rPr>
                <w:rFonts w:ascii="Times New Roman" w:hAnsi="Times New Roman"/>
                <w:sz w:val="20"/>
                <w:szCs w:val="20"/>
              </w:rPr>
              <w:br/>
              <w:t>Пуля меткая догонит из-за каждого куста, —</w:t>
            </w:r>
          </w:p>
          <w:p w:rsidR="00DC1293" w:rsidRPr="003A434C" w:rsidRDefault="00DC1293" w:rsidP="001B09EB">
            <w:pPr>
              <w:spacing w:after="0" w:line="240" w:lineRule="auto"/>
              <w:ind w:left="225"/>
              <w:rPr>
                <w:rFonts w:ascii="Times New Roman" w:hAnsi="Times New Roman"/>
                <w:sz w:val="20"/>
                <w:szCs w:val="20"/>
              </w:rPr>
            </w:pPr>
            <w:r w:rsidRPr="003A434C">
              <w:rPr>
                <w:rFonts w:ascii="Times New Roman" w:hAnsi="Times New Roman"/>
                <w:sz w:val="20"/>
                <w:szCs w:val="20"/>
              </w:rPr>
              <w:t>пели партизаны в своей походной боевой песне.</w:t>
            </w:r>
          </w:p>
          <w:p w:rsidR="00DC1293" w:rsidRPr="003A434C" w:rsidRDefault="00DC1293" w:rsidP="001B09EB">
            <w:pPr>
              <w:spacing w:after="0" w:line="240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Дедовичский район был центром Партизанского края, родившегося к 1 августа 1941 года, — первое гнездо партизан первой годины войны.</w:t>
            </w:r>
            <w:r w:rsidRPr="003A434C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Край насчитывал 400 сел и деревень, население которых жило по советским законам, объединенное в 170 колхозов. В них работали сельсоветы, 53 школы и медпункты. Для восстановления Советской власти и организации хозяйства в районах были созданы оргтройки. Центром Края была деревня Круглово, где размещалась дедовичская тройка по восстановлению Советской власти в тылу врага.</w:t>
            </w:r>
            <w:r w:rsidRPr="003A434C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Партизанский госпиталь находился в деревне Глотово. У партизан была своя лесная типография, выпускавшая газеты и листовки. Авиация доставляла оружие. Самолеты вывезли около тысячи раненых.</w:t>
            </w:r>
            <w:r w:rsidRPr="003A434C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 Партизанский край называли «колыбелью организованной массовой народной войны». Главная роль его заключалась в том, что он служил военной, политической, экономической и территориальной базой, необходимой для борьбы и самого существования партизан в первый год войны. Он стал «боевым университетом», в котором зрели кадры партизан для многих бригад и отрядов, в том числе и для Прибалтики.</w:t>
            </w:r>
            <w:r w:rsidRPr="003A434C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DC1293" w:rsidRPr="003A434C" w:rsidRDefault="00DC1293" w:rsidP="00810510">
            <w:pPr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68C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alt="http://1.bp.blogspot.com/-y061O4oS2cQ/U7A0nRrtubI/AAAAAAAABt4/PAzMZGx0_8M/s1600/Partizan.jpg" style="width:135.75pt;height:102pt;visibility:visible">
                  <v:imagedata r:id="rId7" o:title=""/>
                </v:shape>
              </w:pict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  <w:p w:rsidR="00DC1293" w:rsidRPr="003A434C" w:rsidRDefault="00DC1293" w:rsidP="00810510">
            <w:pPr>
              <w:spacing w:after="0" w:line="216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Партизаны вели постоянную разведку, передавали данные частям Советской Армии, уничтожали вражеских солдат и офицеров, карателей, предателей, взрывали мосты и склады с боеприпасами, пускали под откосы эшелоны, громили вражеские гарнизоны.</w:t>
            </w:r>
          </w:p>
          <w:p w:rsidR="00DC1293" w:rsidRPr="003A434C" w:rsidRDefault="00DC1293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Население поддерживало партизан, кормило и одевало, сдавало продукты на партизанские базы. Сотни девушек и женщин, жительниц окрестных деревень, вязали для них носки и варежки. Нашлись мастера, которые изготовили для партизан 500 пар лыж.</w:t>
            </w:r>
          </w:p>
          <w:p w:rsidR="00DC1293" w:rsidRPr="003A434C" w:rsidRDefault="00DC1293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А ведь за каждую несданную пару лыж</w:t>
            </w:r>
          </w:p>
          <w:p w:rsidR="00DC1293" w:rsidRPr="003A434C" w:rsidRDefault="00DC1293" w:rsidP="008A0563">
            <w:pPr>
              <w:spacing w:after="0"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оккупационные власти грозили расстрелом!</w:t>
            </w:r>
            <w:r w:rsidRPr="003A434C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DC1293" w:rsidRPr="003A434C" w:rsidRDefault="00DC1293" w:rsidP="008A0563">
            <w:pPr>
              <w:spacing w:after="0" w:line="216" w:lineRule="auto"/>
              <w:ind w:left="160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3A434C" w:rsidRDefault="00DC1293" w:rsidP="008A0563">
            <w:pPr>
              <w:spacing w:after="0" w:line="216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68C7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pict>
                <v:shape id="Рисунок 15" o:spid="_x0000_i1026" type="#_x0000_t75" style="width:157.5pt;height:95.25pt;visibility:visible">
                  <v:imagedata r:id="rId8" o:title=""/>
                </v:shape>
              </w:pict>
            </w:r>
          </w:p>
          <w:p w:rsidR="00DC1293" w:rsidRPr="003A434C" w:rsidRDefault="00DC1293" w:rsidP="008A0563">
            <w:pPr>
              <w:spacing w:after="0" w:line="216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3A434C" w:rsidRDefault="00DC1293" w:rsidP="008A0563">
            <w:pPr>
              <w:spacing w:after="0"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Известен подвиг старика колхозника деревни Мухарево Михаила Семенова. Немцы велели ему привести их к штабу партизан, который находился от Мухарева всего лишь в семи километрах. Михаил Семенов водил карателей по лесу целую ночь, да завел туда, откуда не выйти. Разъяренные враги убили проводника.</w:t>
            </w:r>
          </w:p>
          <w:p w:rsidR="00DC1293" w:rsidRPr="003A434C" w:rsidRDefault="00DC1293" w:rsidP="008A0563">
            <w:pPr>
              <w:spacing w:after="0" w:line="216" w:lineRule="auto"/>
              <w:ind w:left="160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68C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9" o:spid="_x0000_i1027" type="#_x0000_t75" alt="http://cs624419.vk.me/v624419294/43b4f/SAsESlDpQP0.jpg" style="width:90.75pt;height:115.5pt;visibility:visible">
                  <v:imagedata r:id="rId9" o:title=""/>
                </v:shape>
              </w:pict>
            </w:r>
            <w:bookmarkStart w:id="0" w:name="_GoBack"/>
            <w:bookmarkEnd w:id="0"/>
          </w:p>
          <w:p w:rsidR="00DC1293" w:rsidRPr="003A434C" w:rsidRDefault="00DC1293" w:rsidP="008A0563">
            <w:pPr>
              <w:spacing w:after="0" w:line="216" w:lineRule="auto"/>
              <w:ind w:left="22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C1293" w:rsidRPr="003A434C" w:rsidRDefault="00DC1293" w:rsidP="008A0563">
            <w:pPr>
              <w:spacing w:after="0" w:line="216" w:lineRule="auto"/>
              <w:ind w:left="225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C1293" w:rsidRPr="003A434C" w:rsidRDefault="00DC1293" w:rsidP="008A0563">
            <w:pPr>
              <w:spacing w:after="0" w:line="216" w:lineRule="auto"/>
              <w:ind w:left="225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Из Партизанского края в осажденный Ленинград был отправлен обоз с продовольствием: 223 подводы двинулись по лесам. Более ста километров прошли они до линии фронта.</w:t>
            </w:r>
            <w:r w:rsidRPr="003A434C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  Партизанский край просуществовал до сентября 1942 года.</w:t>
            </w:r>
          </w:p>
          <w:p w:rsidR="00DC1293" w:rsidRPr="003A434C" w:rsidRDefault="00DC1293" w:rsidP="008A0563">
            <w:pPr>
              <w:spacing w:after="0" w:line="216" w:lineRule="auto"/>
              <w:ind w:left="22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8C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24" o:spid="_x0000_i1028" type="#_x0000_t75" alt="http://1.bp.blogspot.com/-W-a4MDmr3-Y/UqggEaJkwCI/AAAAAAAAFbw/uwDSa3v1QCI/s1600/%D0%BF%D0%B0%D1%80%D1%82.+%D0%BE%D0%B1%D0%BE%D0%B7.jpg" style="width:150pt;height:102pt;visibility:visible">
                  <v:imagedata r:id="rId10" o:title=""/>
                </v:shape>
              </w:pict>
            </w:r>
          </w:p>
        </w:tc>
      </w:tr>
      <w:tr w:rsidR="00DC1293" w:rsidRPr="003A434C" w:rsidTr="009B6CE9">
        <w:trPr>
          <w:gridBefore w:val="2"/>
          <w:wBefore w:w="108" w:type="dxa"/>
          <w:trHeight w:val="10754"/>
        </w:trPr>
        <w:tc>
          <w:tcPr>
            <w:tcW w:w="4944" w:type="dxa"/>
          </w:tcPr>
          <w:p w:rsidR="00DC1293" w:rsidRPr="003A434C" w:rsidRDefault="00DC1293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3A434C" w:rsidRDefault="00DC1293" w:rsidP="008A0563">
            <w:pPr>
              <w:spacing w:after="0"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3A434C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Немцы направляли против него несколько крупных карательных экспедиций, поддержанных танками и авиацией. Последняя карательная экспедиция (четвертая по счету) длилась с 7 августа по 22 сентября 1942 года. В ней участвовало свыше шести тысяч солдат пехоты. Немцам удалось занять территорию Края. Деревни были уничтожены. Партизаны ушли в другие районы. Некоторые бригады вышли за линию фронта, были переформированы и вновь направлены в тыл врага.</w:t>
            </w:r>
            <w:r w:rsidRPr="003A434C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DC1293" w:rsidRPr="003A434C" w:rsidRDefault="00DC1293" w:rsidP="008A0563">
            <w:pPr>
              <w:spacing w:after="0" w:line="216" w:lineRule="auto"/>
              <w:ind w:left="268"/>
              <w:rPr>
                <w:rFonts w:ascii="Times New Roman" w:hAnsi="Times New Roman"/>
                <w:sz w:val="20"/>
                <w:szCs w:val="20"/>
              </w:rPr>
            </w:pPr>
          </w:p>
          <w:p w:rsidR="00DC1293" w:rsidRDefault="00DC1293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В истории партизанского движения на Псковщине особенно хочется выделить двух комбригов — Васильева и Германа. Оба они стали Героями Советского Союза</w:t>
            </w:r>
          </w:p>
          <w:p w:rsidR="00DC1293" w:rsidRDefault="00DC1293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AA1912" w:rsidRDefault="00DC1293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AA1912" w:rsidRDefault="00DC1293" w:rsidP="008A0563">
            <w:pPr>
              <w:pStyle w:val="BodyText2"/>
              <w:spacing w:line="216" w:lineRule="auto"/>
              <w:ind w:left="268"/>
              <w:jc w:val="left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  <w:r w:rsidRPr="00CE68C7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18" o:spid="_x0000_i1029" type="#_x0000_t75" alt="Васильев Н.Г." style="width:87pt;height:122.25pt;visibility:visible">
                  <v:imagedata r:id="rId11" o:title=""/>
                </v:shape>
              </w:pic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CE68C7">
              <w:rPr>
                <w:rFonts w:ascii="Times New Roman" w:hAnsi="Times New Roman"/>
                <w:noProof/>
                <w:sz w:val="20"/>
                <w:szCs w:val="20"/>
              </w:rPr>
              <w:pict>
                <v:shape id="Рисунок 19" o:spid="_x0000_i1030" type="#_x0000_t75" alt="http://bibliopskov.ru/img2015/german.jpg" style="width:83.25pt;height:120.75pt;visibility:visible">
                  <v:imagedata r:id="rId12" o:title=""/>
                </v:shape>
              </w:pict>
            </w:r>
          </w:p>
          <w:p w:rsidR="00DC1293" w:rsidRPr="00AA1912" w:rsidRDefault="00DC1293" w:rsidP="008A0563">
            <w:pPr>
              <w:pStyle w:val="BodyText2"/>
              <w:spacing w:line="216" w:lineRule="auto"/>
              <w:ind w:left="268"/>
              <w:jc w:val="left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Default="00DC1293" w:rsidP="008A0563">
            <w:pPr>
              <w:pStyle w:val="BodyText2"/>
              <w:spacing w:line="216" w:lineRule="auto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AA1912" w:rsidRDefault="00DC1293" w:rsidP="008A0563">
            <w:pPr>
              <w:pStyle w:val="BodyText2"/>
              <w:spacing w:line="216" w:lineRule="auto"/>
              <w:jc w:val="left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 командире Второй ленинградской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партизанской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бригады Васильеве, создателе Партизанского края, сказано: смелый, решительный, волевой, постоянно искавший новых, более успешных методов борьбы, требовательный к себе и своим подчиненным и вместе с тем простой. А до войны он был начальником Дома Красной Армии в Новгороде. Вот как может развернуться человек!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Командир Третьей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ленинградской 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партизанской бригады Александр Викторович Герман начал боевой путь на юге Псковской области заместителем командира бригады по разведке. Он пере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нял боевую эстафету у Васильева: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действия его бригады — второй этап борьбы. Маневренность, подвижность, дерзость, быстрые рейды в тыл врага, путающие все его планы, — таков был комбриг Герман. Его бригада в 1942 году насчитывала пятьсот человек, летом 1943 года — более четырех тысяч. Девизом было: «Искать, преследовать, истреблять!»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  <w:p w:rsidR="00DC1293" w:rsidRPr="00AA1912" w:rsidRDefault="00DC1293" w:rsidP="008A0563">
            <w:pPr>
              <w:pStyle w:val="BodyText2"/>
              <w:spacing w:line="216" w:lineRule="auto"/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AA1912" w:rsidRDefault="00DC1293" w:rsidP="001B09EB">
            <w:pPr>
              <w:pStyle w:val="BodyText2"/>
              <w:spacing w:line="15" w:lineRule="atLeast"/>
              <w:jc w:val="lef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Боевая слава партизана Михаила Харченко началась с операции на дороге Холм—Локня. Стоял сорока трёхградусный мороз. Харченко с пулеметом залег у дороги, по которой шел немецкий обоз: четыре подводы, на первой — пулемет. Пулемет Харченко, дав несколько отдельных выстрелов, отказал — застыло масло. Харченко выскочил на дорогу, выстрелил во вражеского пулеметчика из нагана, ранил его и нырнул за щит своего пулемета. Вражеский пулемет дал по нему очередь и замолк. Харченко снова выпрыгнул на дорогу, вскочил в сани и овладел пулеметом.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Однажды группе партизан в 22 человека он помог отбить 450 фашистов. В другой раз он не отходил от пулемета с девяти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утра до восьми часов вечера. Харченко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сопровождал партизанский обоз в осажденный Ленинград.</w:t>
            </w:r>
            <w:r w:rsidRPr="00AA1912">
              <w:rPr>
                <w:rStyle w:val="apple-converted-space"/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Михаил Харченко был награжден вторым орденом Ленина и получил звание Героя Советского Союза.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П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огиб в бою в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23 января 1943 года.</w:t>
            </w:r>
            <w:r w:rsidRPr="00AA1912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</w:p>
          <w:p w:rsidR="00DC1293" w:rsidRPr="003A434C" w:rsidRDefault="00DC1293" w:rsidP="001B09EB">
            <w:pPr>
              <w:spacing w:after="0" w:line="15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68C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pict>
                <v:shape id="Рисунок 2" o:spid="_x0000_i1031" type="#_x0000_t75" alt="http://expositions.nlr.ru/ex_print/war2_heros/images/817_1.jpg" style="width:82.5pt;height:125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">
                  <v:imagedata r:id="rId13" o:title="" croptop="-501f" cropbottom="-843f" cropright="-546f"/>
                  <o:lock v:ext="edit" aspectratio="f"/>
                </v:shape>
              </w:pict>
            </w:r>
          </w:p>
          <w:p w:rsidR="00DC1293" w:rsidRPr="003A434C" w:rsidRDefault="00DC1293" w:rsidP="001B09EB">
            <w:pPr>
              <w:spacing w:after="0" w:line="15" w:lineRule="atLeas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C1293" w:rsidRPr="00AA1912" w:rsidRDefault="00DC1293" w:rsidP="001B09EB">
            <w:pPr>
              <w:widowControl w:val="0"/>
              <w:spacing w:after="120" w:line="180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widowControl w:val="0"/>
              <w:spacing w:after="120" w:line="180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 w:rsidRPr="00AA1912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    В районе</w:t>
            </w:r>
            <w:r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в годы войны</w:t>
            </w:r>
            <w:r w:rsidRPr="00AA1912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 xml:space="preserve"> сожжено 374 деревни, из них 7 вместе с жителями, в которых заживо сожжено 556 человек.</w:t>
            </w:r>
          </w:p>
          <w:p w:rsidR="00DC1293" w:rsidRPr="00AA1912" w:rsidRDefault="00DC1293" w:rsidP="001B09EB">
            <w:pPr>
              <w:widowControl w:val="0"/>
              <w:spacing w:after="120" w:line="285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4" o:spid="_x0000_s1026" type="#_x0000_t75" alt="rasskazy-detej_153" style="position:absolute;margin-left:40.85pt;margin-top:11.05pt;width:146.4pt;height:95.05pt;z-index:251658240;visibility:visible;mso-wrap-distance-top:.96pt;mso-wrap-distance-right:3.41969mm;mso-wrap-distance-bottom:.58678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">
                  <v:imagedata r:id="rId14" o:title=""/>
                  <o:lock v:ext="edit" aspectratio="f"/>
                </v:shape>
              </w:pict>
            </w:r>
            <w:r w:rsidRPr="00AA1912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> </w:t>
            </w:r>
          </w:p>
          <w:p w:rsidR="00DC1293" w:rsidRPr="003A434C" w:rsidRDefault="00DC1293" w:rsidP="008A0563">
            <w:pPr>
              <w:spacing w:after="0" w:line="216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  <w:tr w:rsidR="00DC1293" w:rsidRPr="003A434C" w:rsidTr="009B6CE9">
        <w:trPr>
          <w:trHeight w:val="10614"/>
        </w:trPr>
        <w:tc>
          <w:tcPr>
            <w:tcW w:w="5053" w:type="dxa"/>
            <w:gridSpan w:val="3"/>
          </w:tcPr>
          <w:p w:rsidR="00DC1293" w:rsidRPr="001B09EB" w:rsidRDefault="00DC1293" w:rsidP="007942B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5" o:spid="_x0000_s1027" type="#_x0000_t75" alt="DSC01188" style="position:absolute;left:0;text-align:left;margin-left:30.8pt;margin-top:-3.1pt;width:188.15pt;height:243.85pt;z-index:251659264;visibility:visible;mso-wrap-distance-left:2.88pt;mso-wrap-distance-top:2.88pt;mso-wrap-distance-right:2.88pt;mso-wrap-distance-bottom:2.8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">
                  <v:imagedata r:id="rId15" o:title=""/>
                  <o:lock v:ext="edit" aspectratio="f"/>
                </v:shape>
              </w:pict>
            </w:r>
          </w:p>
          <w:p w:rsidR="00DC1293" w:rsidRPr="00AA1912" w:rsidRDefault="00DC1293" w:rsidP="001B09E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DC1293" w:rsidRPr="00680FE0" w:rsidRDefault="00DC1293" w:rsidP="001B09EB">
            <w:pPr>
              <w:widowControl w:val="0"/>
              <w:spacing w:after="120" w:line="285" w:lineRule="auto"/>
              <w:jc w:val="center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</w:p>
          <w:p w:rsidR="00DC1293" w:rsidRPr="00680FE0" w:rsidRDefault="00DC1293" w:rsidP="001B09EB">
            <w:pPr>
              <w:widowControl w:val="0"/>
              <w:spacing w:after="120" w:line="285" w:lineRule="auto"/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</w:pPr>
            <w:r w:rsidRPr="00680FE0">
              <w:rPr>
                <w:rFonts w:ascii="Times New Roman" w:hAnsi="Times New Roman"/>
                <w:color w:val="000000"/>
                <w:kern w:val="28"/>
                <w:sz w:val="20"/>
                <w:szCs w:val="20"/>
                <w:lang w:eastAsia="ru-RU"/>
              </w:rPr>
              <w:t> </w:t>
            </w: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  <w:p w:rsidR="00DC1293" w:rsidRPr="001B09EB" w:rsidRDefault="00DC1293" w:rsidP="007942BB">
            <w:pPr>
              <w:widowControl w:val="0"/>
              <w:spacing w:after="0" w:line="285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  <w:r w:rsidRPr="001B09EB"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  <w:t>Памятник</w:t>
            </w:r>
          </w:p>
          <w:p w:rsidR="00DC1293" w:rsidRDefault="00DC1293" w:rsidP="007942B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  <w:r w:rsidRPr="001B09EB"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  <w:t xml:space="preserve"> воинам – освободителям</w:t>
            </w:r>
          </w:p>
          <w:p w:rsidR="00DC1293" w:rsidRPr="007942BB" w:rsidRDefault="00DC1293" w:rsidP="007942BB">
            <w:pPr>
              <w:widowControl w:val="0"/>
              <w:spacing w:after="120" w:line="240" w:lineRule="auto"/>
              <w:jc w:val="center"/>
              <w:rPr>
                <w:rFonts w:ascii="Times New Roman" w:hAnsi="Times New Roman"/>
                <w:b/>
                <w:color w:val="000000"/>
                <w:kern w:val="28"/>
                <w:sz w:val="20"/>
                <w:szCs w:val="20"/>
                <w:lang w:eastAsia="ru-RU"/>
              </w:rPr>
            </w:pPr>
            <w:r w:rsidRPr="00AA1912">
              <w:rPr>
                <w:rFonts w:ascii="Times New Roman" w:hAnsi="Times New Roman"/>
                <w:sz w:val="20"/>
                <w:szCs w:val="20"/>
                <w:lang w:eastAsia="ru-RU"/>
              </w:rPr>
              <w:t>Установлен на берегу р. Шелонь в честь воинам Красной армии и партизанам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, павшим</w:t>
            </w:r>
            <w:r w:rsidRPr="00AA191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боях за Родину. Памятник открыт 9 мая 1985 года.</w:t>
            </w:r>
          </w:p>
          <w:p w:rsidR="00DC1293" w:rsidRPr="00AA1912" w:rsidRDefault="00DC1293" w:rsidP="007942BB">
            <w:pPr>
              <w:tabs>
                <w:tab w:val="right" w:pos="0"/>
              </w:tabs>
              <w:spacing w:after="0" w:line="20" w:lineRule="atLeast"/>
              <w:jc w:val="center"/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b/>
                <w:i/>
                <w:sz w:val="16"/>
                <w:szCs w:val="16"/>
                <w:lang w:eastAsia="ru-RU"/>
              </w:rPr>
              <w:t>Уважаемые читатели, краеведы!</w:t>
            </w:r>
          </w:p>
          <w:p w:rsidR="00DC1293" w:rsidRPr="00AA1912" w:rsidRDefault="00DC1293" w:rsidP="001B09EB">
            <w:pPr>
              <w:spacing w:after="0" w:line="20" w:lineRule="atLeast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 xml:space="preserve">Предлагаем список книг, которые подробно познакомят вас </w:t>
            </w:r>
          </w:p>
          <w:p w:rsidR="00DC1293" w:rsidRPr="00AA1912" w:rsidRDefault="00DC1293" w:rsidP="001B09EB">
            <w:pPr>
              <w:spacing w:after="0" w:line="20" w:lineRule="atLeast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b/>
                <w:sz w:val="16"/>
                <w:szCs w:val="16"/>
                <w:lang w:eastAsia="ru-RU"/>
              </w:rPr>
              <w:t>с событиями Великой Отечественной войны в Дедовичском крае.</w:t>
            </w:r>
          </w:p>
          <w:p w:rsidR="00DC1293" w:rsidRPr="00AA1912" w:rsidRDefault="00DC1293" w:rsidP="001B09EB">
            <w:pPr>
              <w:spacing w:after="0" w:line="20" w:lineRule="atLeast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spacing w:after="0" w:line="20" w:lineRule="atLeast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Арсеньев А.Я. Псковичи-Герои Советского Союза. - Л.: </w:t>
            </w: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 xml:space="preserve">Лениздат, 1983 .-271с.  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 xml:space="preserve">Афанасьев А.Н.  Предел досягаемости: хроника </w:t>
            </w:r>
            <w:r w:rsidRPr="00AA1912">
              <w:rPr>
                <w:rFonts w:ascii="Times New Roman" w:hAnsi="Times New Roman"/>
                <w:spacing w:val="-1"/>
                <w:sz w:val="16"/>
                <w:szCs w:val="16"/>
                <w:lang w:eastAsia="ru-RU"/>
              </w:rPr>
              <w:t>партизанской бригады. - Л.: Лениздат, 1987.- С. 101.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-1"/>
                <w:sz w:val="16"/>
                <w:szCs w:val="16"/>
                <w:lang w:eastAsia="ru-RU"/>
              </w:rPr>
              <w:t xml:space="preserve">Виноградов И. В.  Герои и судьбы. - Л.: Лениздат, 1998. - </w:t>
            </w:r>
            <w:r w:rsidRPr="00AA1912">
              <w:rPr>
                <w:rFonts w:ascii="Times New Roman" w:hAnsi="Times New Roman"/>
                <w:spacing w:val="5"/>
                <w:sz w:val="16"/>
                <w:szCs w:val="16"/>
                <w:lang w:eastAsia="ru-RU"/>
              </w:rPr>
              <w:t xml:space="preserve">464 с. 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>Виноградов И. В.  Клятва: Стихотворения. – 1984. - С. 21.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>Виноградов И. В. Легендарный обоз. - Воронеж: Центр-</w:t>
            </w:r>
            <w:r w:rsidRPr="00AA1912">
              <w:rPr>
                <w:rFonts w:ascii="Times New Roman" w:hAnsi="Times New Roman"/>
                <w:spacing w:val="2"/>
                <w:sz w:val="16"/>
                <w:szCs w:val="16"/>
                <w:lang w:eastAsia="ru-RU"/>
              </w:rPr>
              <w:t>Чернозем, 1987. -  223 с.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>Виноградов И. В. Тревожные дни марта. - Л.: Лениздат, 1</w:t>
            </w:r>
            <w:r w:rsidRPr="00AA1912">
              <w:rPr>
                <w:rFonts w:ascii="Times New Roman" w:hAnsi="Times New Roman"/>
                <w:spacing w:val="7"/>
                <w:sz w:val="16"/>
                <w:szCs w:val="16"/>
                <w:lang w:eastAsia="ru-RU"/>
              </w:rPr>
              <w:t>984. - 239 с.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num" w:pos="180"/>
              </w:tabs>
              <w:spacing w:after="0" w:line="20" w:lineRule="atLeast"/>
              <w:ind w:left="180" w:right="-42" w:hanging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2"/>
                <w:sz w:val="16"/>
                <w:szCs w:val="16"/>
                <w:lang w:eastAsia="ru-RU"/>
              </w:rPr>
              <w:t>Владимиров Н. Шел парнишке в ту пору...: [</w:t>
            </w: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>о партизанском разведчике Юре Иванове</w:t>
            </w:r>
            <w:r w:rsidRPr="00AA1912">
              <w:rPr>
                <w:rFonts w:ascii="Times New Roman" w:hAnsi="Times New Roman"/>
                <w:spacing w:val="2"/>
                <w:sz w:val="16"/>
                <w:szCs w:val="16"/>
                <w:lang w:eastAsia="ru-RU"/>
              </w:rPr>
              <w:t xml:space="preserve">] </w:t>
            </w: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>// Коммуна .- 1997 .- №6 .- С. 2.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spacing w:after="0" w:line="20" w:lineRule="atLeast"/>
              <w:ind w:left="-180" w:right="-42" w:firstLine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Непокоренная земля Псковская. </w:t>
            </w:r>
            <w:r w:rsidRPr="00AA1912">
              <w:rPr>
                <w:rFonts w:ascii="Times New Roman" w:hAnsi="Times New Roman"/>
                <w:spacing w:val="13"/>
                <w:sz w:val="16"/>
                <w:szCs w:val="16"/>
                <w:lang w:eastAsia="ru-RU"/>
              </w:rPr>
              <w:t>- Л.:</w:t>
            </w:r>
            <w:r w:rsidRPr="00AA1912"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Лениздат, 1976.- </w:t>
            </w:r>
            <w:r w:rsidRPr="00AA1912">
              <w:rPr>
                <w:rFonts w:ascii="Times New Roman" w:hAnsi="Times New Roman"/>
                <w:spacing w:val="6"/>
                <w:sz w:val="16"/>
                <w:szCs w:val="16"/>
                <w:lang w:eastAsia="ru-RU"/>
              </w:rPr>
              <w:t xml:space="preserve">455 с. 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spacing w:after="0" w:line="20" w:lineRule="atLeast"/>
              <w:ind w:left="-180" w:right="-42" w:firstLine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1"/>
                <w:sz w:val="16"/>
                <w:szCs w:val="16"/>
                <w:lang w:eastAsia="ru-RU"/>
              </w:rPr>
              <w:t xml:space="preserve">Подарок Ленинграду: К 60-летию продовольственного </w:t>
            </w: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>обоза осажденному городу. – Дедовичи. -  2002. – 25 с.</w:t>
            </w:r>
          </w:p>
          <w:p w:rsidR="00DC1293" w:rsidRPr="00AA1912" w:rsidRDefault="00DC1293" w:rsidP="001B09E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10080"/>
              </w:tabs>
              <w:spacing w:after="0" w:line="20" w:lineRule="atLeast"/>
              <w:ind w:left="-180" w:right="-42" w:firstLine="180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AA1912">
              <w:rPr>
                <w:rFonts w:ascii="Times New Roman" w:hAnsi="Times New Roman"/>
                <w:spacing w:val="-1"/>
                <w:sz w:val="16"/>
                <w:szCs w:val="16"/>
                <w:lang w:eastAsia="ru-RU"/>
              </w:rPr>
              <w:t xml:space="preserve">Псковщина Партизанская: Воспоминания участников </w:t>
            </w:r>
            <w:r w:rsidRPr="00AA1912">
              <w:rPr>
                <w:rFonts w:ascii="Times New Roman" w:hAnsi="Times New Roman"/>
                <w:spacing w:val="3"/>
                <w:sz w:val="16"/>
                <w:szCs w:val="16"/>
                <w:lang w:eastAsia="ru-RU"/>
              </w:rPr>
              <w:t>партизанского движения. - Л.: Лениздат, 1979. – 271 с.</w:t>
            </w:r>
          </w:p>
          <w:p w:rsidR="00DC1293" w:rsidRPr="00AA1912" w:rsidRDefault="00DC1293" w:rsidP="001B09EB">
            <w:pPr>
              <w:pStyle w:val="BodyText2"/>
              <w:spacing w:line="15" w:lineRule="atLeas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293" w:rsidRPr="003A434C" w:rsidTr="009B6CE9">
        <w:trPr>
          <w:trHeight w:val="10615"/>
        </w:trPr>
        <w:tc>
          <w:tcPr>
            <w:tcW w:w="5053" w:type="dxa"/>
            <w:gridSpan w:val="3"/>
          </w:tcPr>
          <w:p w:rsidR="00DC1293" w:rsidRPr="00AA1912" w:rsidRDefault="00DC1293" w:rsidP="001B09EB">
            <w:pPr>
              <w:spacing w:after="0" w:line="20" w:lineRule="atLeast"/>
              <w:jc w:val="center"/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</w:pPr>
            <w:r w:rsidRPr="00AA1912"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  <w:t xml:space="preserve">МБУК </w:t>
            </w:r>
            <w:r w:rsidRPr="00AA1912">
              <w:rPr>
                <w:rFonts w:ascii="Arial" w:hAnsi="Arial" w:cs="Arial"/>
                <w:bCs/>
                <w:color w:val="17365D"/>
                <w:sz w:val="28"/>
                <w:szCs w:val="28"/>
                <w:lang w:eastAsia="ru-RU"/>
              </w:rPr>
              <w:t>«</w:t>
            </w:r>
            <w:r w:rsidRPr="00AA1912"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  <w:t>Дедовичская центральная</w:t>
            </w:r>
          </w:p>
          <w:p w:rsidR="00DC1293" w:rsidRPr="00AA1912" w:rsidRDefault="00DC1293" w:rsidP="00680FE0">
            <w:pPr>
              <w:spacing w:after="0" w:line="20" w:lineRule="atLeast"/>
              <w:jc w:val="center"/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</w:pPr>
            <w:r w:rsidRPr="00AA1912">
              <w:rPr>
                <w:rFonts w:ascii="Antikvar Shadow" w:hAnsi="Antikvar Shadow"/>
                <w:bCs/>
                <w:color w:val="17365D"/>
                <w:sz w:val="28"/>
                <w:szCs w:val="28"/>
                <w:lang w:eastAsia="ru-RU"/>
              </w:rPr>
              <w:t>районная библиотека</w:t>
            </w:r>
            <w:r w:rsidRPr="00AA1912">
              <w:rPr>
                <w:rFonts w:ascii="Arial" w:hAnsi="Arial" w:cs="Arial"/>
                <w:bCs/>
                <w:color w:val="17365D"/>
                <w:sz w:val="28"/>
                <w:szCs w:val="28"/>
                <w:lang w:eastAsia="ru-RU"/>
              </w:rPr>
              <w:t>»</w:t>
            </w:r>
          </w:p>
          <w:p w:rsidR="00DC1293" w:rsidRPr="00AA1912" w:rsidRDefault="00DC1293" w:rsidP="00680FE0">
            <w:pPr>
              <w:spacing w:after="0" w:line="20" w:lineRule="atLeast"/>
              <w:jc w:val="center"/>
              <w:rPr>
                <w:rFonts w:ascii="Antikvar Shadow" w:hAnsi="Antikvar Shadow"/>
                <w:bCs/>
                <w:sz w:val="20"/>
                <w:szCs w:val="20"/>
                <w:lang w:eastAsia="ru-RU"/>
              </w:rPr>
            </w:pPr>
          </w:p>
          <w:p w:rsidR="00DC1293" w:rsidRPr="00AA1912" w:rsidRDefault="00DC1293" w:rsidP="001B09EB">
            <w:pPr>
              <w:spacing w:after="0" w:line="20" w:lineRule="atLeast"/>
              <w:jc w:val="center"/>
              <w:rPr>
                <w:rFonts w:ascii="Antikvar Shadow" w:hAnsi="Antikvar Shadow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ntikvar Shadow" w:hAnsi="Antikvar Shadow"/>
                <w:bCs/>
                <w:color w:val="C00000"/>
                <w:sz w:val="36"/>
                <w:szCs w:val="36"/>
                <w:lang w:eastAsia="ru-RU"/>
              </w:rPr>
              <w:t>7</w:t>
            </w:r>
            <w:r>
              <w:rPr>
                <w:rFonts w:ascii="Antikvar Shadow" w:hAnsi="Antikvar Shadow"/>
                <w:bCs/>
                <w:color w:val="C00000"/>
                <w:sz w:val="36"/>
                <w:szCs w:val="36"/>
                <w:lang w:val="en-US" w:eastAsia="ru-RU"/>
              </w:rPr>
              <w:t>7</w:t>
            </w:r>
            <w:r w:rsidRPr="00AA1912">
              <w:rPr>
                <w:rFonts w:ascii="Antikvar Shadow" w:hAnsi="Antikvar Shadow"/>
                <w:bCs/>
                <w:color w:val="C00000"/>
                <w:sz w:val="36"/>
                <w:szCs w:val="36"/>
                <w:lang w:eastAsia="ru-RU"/>
              </w:rPr>
              <w:t xml:space="preserve"> лет образования</w:t>
            </w:r>
          </w:p>
          <w:p w:rsidR="00DC1293" w:rsidRPr="00AA1912" w:rsidRDefault="00DC1293" w:rsidP="00680FE0">
            <w:pPr>
              <w:spacing w:after="0" w:line="20" w:lineRule="atLeast"/>
              <w:jc w:val="center"/>
              <w:rPr>
                <w:rFonts w:ascii="Antikvar Shadow" w:hAnsi="Antikvar Shadow"/>
                <w:b/>
                <w:bCs/>
                <w:color w:val="C00000"/>
                <w:sz w:val="36"/>
                <w:szCs w:val="36"/>
                <w:lang w:eastAsia="ru-RU"/>
              </w:rPr>
            </w:pPr>
            <w:r w:rsidRPr="00AA1912">
              <w:rPr>
                <w:rFonts w:ascii="Antikvar Shadow" w:hAnsi="Antikvar Shadow"/>
                <w:b/>
                <w:bCs/>
                <w:color w:val="C00000"/>
                <w:sz w:val="36"/>
                <w:szCs w:val="36"/>
                <w:lang w:eastAsia="ru-RU"/>
              </w:rPr>
              <w:t>Партизанского края</w:t>
            </w:r>
          </w:p>
          <w:p w:rsidR="00DC1293" w:rsidRDefault="00DC1293" w:rsidP="00680FE0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color w:val="C00000"/>
                <w:sz w:val="36"/>
                <w:szCs w:val="36"/>
                <w:lang w:eastAsia="ru-RU"/>
              </w:rPr>
            </w:pPr>
          </w:p>
          <w:p w:rsidR="00DC1293" w:rsidRPr="00AA1912" w:rsidRDefault="00DC1293" w:rsidP="0023738B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CE68C7">
              <w:rPr>
                <w:rFonts w:ascii="Times New Roman" w:hAnsi="Times New Roman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pict>
                <v:shape id="Рисунок 1" o:spid="_x0000_i1032" type="#_x0000_t75" style="width:225pt;height:168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">
                  <v:imagedata r:id="rId16" o:title="" croptop="-374f" cropbottom="-571f" cropright="-190f"/>
                  <o:lock v:ext="edit" aspectratio="f"/>
                </v:shape>
              </w:pict>
            </w:r>
          </w:p>
          <w:p w:rsidR="00DC1293" w:rsidRDefault="00DC1293" w:rsidP="00680FE0">
            <w:pPr>
              <w:pStyle w:val="BodyText2"/>
              <w:spacing w:line="20" w:lineRule="atLeast"/>
              <w:ind w:left="249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Default="00DC1293" w:rsidP="00680FE0">
            <w:pPr>
              <w:pStyle w:val="BodyText2"/>
              <w:spacing w:line="20" w:lineRule="atLeast"/>
              <w:ind w:left="249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AA1912" w:rsidRDefault="00DC1293" w:rsidP="00680FE0">
            <w:pPr>
              <w:pStyle w:val="BodyText2"/>
              <w:spacing w:line="20" w:lineRule="atLeast"/>
              <w:ind w:left="249"/>
              <w:jc w:val="left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DC1293" w:rsidRPr="001C3AF2" w:rsidRDefault="00DC1293" w:rsidP="0023738B">
            <w:pPr>
              <w:pStyle w:val="BodyText2"/>
              <w:spacing w:line="20" w:lineRule="atLeast"/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</w:pPr>
            <w:r w:rsidRPr="001C3AF2"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  <w:t>Подвиг никогда не умирает,</w:t>
            </w:r>
          </w:p>
          <w:p w:rsidR="00DC1293" w:rsidRPr="001C3AF2" w:rsidRDefault="00DC1293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</w:pPr>
            <w:r w:rsidRPr="001C3AF2"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  <w:t>В памяти хранит его народ,</w:t>
            </w:r>
          </w:p>
          <w:p w:rsidR="00DC1293" w:rsidRPr="001C3AF2" w:rsidRDefault="00DC1293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</w:pPr>
            <w:r w:rsidRPr="001C3AF2"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  <w:t>Слава тем, кто жил</w:t>
            </w:r>
          </w:p>
          <w:p w:rsidR="00DC1293" w:rsidRPr="001C3AF2" w:rsidRDefault="00DC1293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</w:pPr>
            <w:r w:rsidRPr="001C3AF2"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  <w:t>в заветном крае,</w:t>
            </w:r>
          </w:p>
          <w:p w:rsidR="00DC1293" w:rsidRPr="00AA1912" w:rsidRDefault="00DC1293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1C3AF2">
              <w:rPr>
                <w:rFonts w:ascii="Antikvar Shadow" w:hAnsi="Antikvar Shadow"/>
                <w:i/>
                <w:color w:val="1F497D"/>
                <w:sz w:val="28"/>
                <w:szCs w:val="28"/>
                <w:shd w:val="clear" w:color="auto" w:fill="FFFFFF"/>
              </w:rPr>
              <w:t>Слава тем, кто ныне в н</w:t>
            </w:r>
            <w:r w:rsidRPr="001C3AF2">
              <w:rPr>
                <w:rFonts w:ascii="Arial" w:hAnsi="Arial" w:cs="Arial"/>
                <w:i/>
                <w:color w:val="1F497D"/>
                <w:sz w:val="28"/>
                <w:szCs w:val="28"/>
                <w:shd w:val="clear" w:color="auto" w:fill="FFFFFF"/>
              </w:rPr>
              <w:t>ё</w:t>
            </w:r>
            <w:r w:rsidRPr="001C3AF2">
              <w:rPr>
                <w:rFonts w:ascii="Antikvar Shadow" w:hAnsi="Antikvar Shadow" w:cs="Antikvar Shadow"/>
                <w:i/>
                <w:color w:val="1F497D"/>
                <w:sz w:val="28"/>
                <w:szCs w:val="28"/>
                <w:shd w:val="clear" w:color="auto" w:fill="FFFFFF"/>
              </w:rPr>
              <w:t>м живет</w:t>
            </w: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.</w:t>
            </w:r>
          </w:p>
          <w:p w:rsidR="00DC1293" w:rsidRPr="00AA1912" w:rsidRDefault="00DC1293" w:rsidP="00AA1912">
            <w:pPr>
              <w:pStyle w:val="BodyText2"/>
              <w:spacing w:line="20" w:lineRule="atLeast"/>
              <w:ind w:left="249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</w:p>
          <w:p w:rsidR="00DC1293" w:rsidRPr="00AA1912" w:rsidRDefault="00DC1293" w:rsidP="00680FE0">
            <w:pPr>
              <w:pStyle w:val="BodyText2"/>
              <w:spacing w:line="20" w:lineRule="atLeast"/>
              <w:ind w:left="249"/>
              <w:jc w:val="right"/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</w:pPr>
            <w:r w:rsidRPr="00AA1912">
              <w:rPr>
                <w:rFonts w:ascii="Antikvar Shadow" w:hAnsi="Antikvar Shadow"/>
                <w:color w:val="1F497D"/>
                <w:sz w:val="28"/>
                <w:szCs w:val="28"/>
                <w:shd w:val="clear" w:color="auto" w:fill="FFFFFF"/>
              </w:rPr>
              <w:t>И. Виноградов</w:t>
            </w:r>
          </w:p>
          <w:p w:rsidR="00DC1293" w:rsidRDefault="00DC1293" w:rsidP="00AA1912">
            <w:pPr>
              <w:pStyle w:val="BodyText2"/>
              <w:spacing w:line="20" w:lineRule="atLeast"/>
              <w:rPr>
                <w:rFonts w:ascii="Antikvar Shadow" w:hAnsi="Antikvar Shadow"/>
                <w:color w:val="C00000"/>
                <w:sz w:val="20"/>
                <w:szCs w:val="20"/>
                <w:shd w:val="clear" w:color="auto" w:fill="FFFFFF"/>
              </w:rPr>
            </w:pPr>
          </w:p>
          <w:p w:rsidR="00DC1293" w:rsidRDefault="00DC1293" w:rsidP="00AA1912">
            <w:pPr>
              <w:pStyle w:val="BodyText2"/>
              <w:spacing w:line="20" w:lineRule="atLeast"/>
              <w:rPr>
                <w:rFonts w:ascii="Antikvar Shadow" w:hAnsi="Antikvar Shadow"/>
                <w:color w:val="C00000"/>
                <w:sz w:val="20"/>
                <w:szCs w:val="20"/>
                <w:shd w:val="clear" w:color="auto" w:fill="FFFFFF"/>
              </w:rPr>
            </w:pPr>
          </w:p>
          <w:p w:rsidR="00DC1293" w:rsidRPr="007942BB" w:rsidRDefault="00DC1293" w:rsidP="00AA1912">
            <w:pPr>
              <w:pStyle w:val="BodyText2"/>
              <w:spacing w:line="20" w:lineRule="atLeast"/>
              <w:rPr>
                <w:rFonts w:ascii="Antikvar Shadow" w:hAnsi="Antikvar Shadow"/>
                <w:color w:val="C00000"/>
                <w:sz w:val="32"/>
                <w:szCs w:val="32"/>
                <w:shd w:val="clear" w:color="auto" w:fill="FFFFFF"/>
              </w:rPr>
            </w:pPr>
            <w:r w:rsidRPr="007942BB">
              <w:rPr>
                <w:rFonts w:ascii="Antikvar Shadow" w:hAnsi="Antikvar Shadow"/>
                <w:color w:val="C00000"/>
                <w:sz w:val="32"/>
                <w:szCs w:val="32"/>
                <w:shd w:val="clear" w:color="auto" w:fill="FFFFFF"/>
              </w:rPr>
              <w:t>Дедовичи</w:t>
            </w:r>
          </w:p>
          <w:p w:rsidR="00DC1293" w:rsidRPr="00AA1912" w:rsidRDefault="00DC1293" w:rsidP="006C33D8">
            <w:pPr>
              <w:pStyle w:val="BodyText2"/>
              <w:spacing w:line="20" w:lineRule="atLeast"/>
              <w:ind w:left="249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</w:tr>
    </w:tbl>
    <w:p w:rsidR="00DC1293" w:rsidRPr="008479D5" w:rsidRDefault="00DC1293">
      <w:pPr>
        <w:spacing w:after="0" w:line="20" w:lineRule="atLeast"/>
        <w:rPr>
          <w:rFonts w:ascii="Antikvar Shadow" w:hAnsi="Antikvar Shadow"/>
          <w:color w:val="0F243E"/>
          <w:sz w:val="24"/>
          <w:szCs w:val="24"/>
        </w:rPr>
      </w:pPr>
    </w:p>
    <w:sectPr w:rsidR="00DC1293" w:rsidRPr="008479D5" w:rsidSect="001B09EB">
      <w:pgSz w:w="16838" w:h="11906" w:orient="landscape"/>
      <w:pgMar w:top="454" w:right="567" w:bottom="454" w:left="567" w:header="709" w:footer="709" w:gutter="0"/>
      <w:cols w:num="3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293" w:rsidRDefault="00DC1293" w:rsidP="00074F26">
      <w:pPr>
        <w:spacing w:after="0" w:line="240" w:lineRule="auto"/>
      </w:pPr>
      <w:r>
        <w:separator/>
      </w:r>
    </w:p>
  </w:endnote>
  <w:endnote w:type="continuationSeparator" w:id="1">
    <w:p w:rsidR="00DC1293" w:rsidRDefault="00DC1293" w:rsidP="00074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tikvar Shadow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293" w:rsidRDefault="00DC1293" w:rsidP="00074F26">
      <w:pPr>
        <w:spacing w:after="0" w:line="240" w:lineRule="auto"/>
      </w:pPr>
      <w:r>
        <w:separator/>
      </w:r>
    </w:p>
  </w:footnote>
  <w:footnote w:type="continuationSeparator" w:id="1">
    <w:p w:rsidR="00DC1293" w:rsidRDefault="00DC1293" w:rsidP="00074F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05C1A"/>
    <w:multiLevelType w:val="hybridMultilevel"/>
    <w:tmpl w:val="0EFE76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1E86"/>
    <w:rsid w:val="00020200"/>
    <w:rsid w:val="00074F26"/>
    <w:rsid w:val="000F7888"/>
    <w:rsid w:val="001331A6"/>
    <w:rsid w:val="00170FB2"/>
    <w:rsid w:val="001B09EB"/>
    <w:rsid w:val="001C3AF2"/>
    <w:rsid w:val="0023738B"/>
    <w:rsid w:val="0024102D"/>
    <w:rsid w:val="002644BF"/>
    <w:rsid w:val="002D1F29"/>
    <w:rsid w:val="002D388C"/>
    <w:rsid w:val="003A434C"/>
    <w:rsid w:val="003B3F57"/>
    <w:rsid w:val="003F7268"/>
    <w:rsid w:val="00465746"/>
    <w:rsid w:val="004B72CB"/>
    <w:rsid w:val="0050378F"/>
    <w:rsid w:val="005047A4"/>
    <w:rsid w:val="00581382"/>
    <w:rsid w:val="005B1A63"/>
    <w:rsid w:val="005D7206"/>
    <w:rsid w:val="00630BA0"/>
    <w:rsid w:val="00637CD4"/>
    <w:rsid w:val="00680FE0"/>
    <w:rsid w:val="006C33D8"/>
    <w:rsid w:val="007942BB"/>
    <w:rsid w:val="00810510"/>
    <w:rsid w:val="008479D5"/>
    <w:rsid w:val="00852FBE"/>
    <w:rsid w:val="00865A5A"/>
    <w:rsid w:val="008A0563"/>
    <w:rsid w:val="009636F0"/>
    <w:rsid w:val="009B6CE9"/>
    <w:rsid w:val="009F5FA8"/>
    <w:rsid w:val="00A02AC9"/>
    <w:rsid w:val="00A736CC"/>
    <w:rsid w:val="00A835F9"/>
    <w:rsid w:val="00AA1912"/>
    <w:rsid w:val="00AE4515"/>
    <w:rsid w:val="00B35261"/>
    <w:rsid w:val="00C36B1C"/>
    <w:rsid w:val="00C70BE1"/>
    <w:rsid w:val="00CE4877"/>
    <w:rsid w:val="00CE68C7"/>
    <w:rsid w:val="00DC0416"/>
    <w:rsid w:val="00DC1293"/>
    <w:rsid w:val="00E04A66"/>
    <w:rsid w:val="00E11E86"/>
    <w:rsid w:val="00E35A2A"/>
    <w:rsid w:val="00F42F48"/>
    <w:rsid w:val="00F8107F"/>
    <w:rsid w:val="00FE35BA"/>
    <w:rsid w:val="00FE46FE"/>
    <w:rsid w:val="00FE5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B1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uiPriority w:val="99"/>
    <w:rsid w:val="00074F26"/>
    <w:pPr>
      <w:spacing w:after="0" w:line="240" w:lineRule="auto"/>
      <w:jc w:val="center"/>
    </w:pPr>
    <w:rPr>
      <w:rFonts w:ascii="Arial Black" w:eastAsia="Times New Roman" w:hAnsi="Arial Black"/>
      <w:sz w:val="24"/>
      <w:szCs w:val="24"/>
      <w:lang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074F26"/>
    <w:rPr>
      <w:rFonts w:ascii="Arial Black" w:hAnsi="Arial Black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074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74F2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74F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74F2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74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4F2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4B72C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2</Pages>
  <Words>927</Words>
  <Characters>5284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Голубой реки Шелони</dc:title>
  <dc:subject/>
  <dc:creator>user</dc:creator>
  <cp:keywords/>
  <dc:description/>
  <cp:lastModifiedBy>Алла</cp:lastModifiedBy>
  <cp:revision>4</cp:revision>
  <cp:lastPrinted>2016-11-07T12:41:00Z</cp:lastPrinted>
  <dcterms:created xsi:type="dcterms:W3CDTF">2018-07-31T07:21:00Z</dcterms:created>
  <dcterms:modified xsi:type="dcterms:W3CDTF">2018-08-02T06:58:00Z</dcterms:modified>
</cp:coreProperties>
</file>