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"/>
        <w:gridCol w:w="65"/>
        <w:gridCol w:w="4945"/>
      </w:tblGrid>
      <w:tr w:rsidR="00C36E29" w:rsidRPr="008E1634" w:rsidTr="009B6CE9">
        <w:trPr>
          <w:gridBefore w:val="1"/>
          <w:wBefore w:w="43" w:type="dxa"/>
          <w:trHeight w:val="10760"/>
        </w:trPr>
        <w:tc>
          <w:tcPr>
            <w:tcW w:w="5010" w:type="dxa"/>
            <w:gridSpan w:val="2"/>
          </w:tcPr>
          <w:p w:rsidR="00C36E29" w:rsidRPr="008E1634" w:rsidRDefault="00C36E29" w:rsidP="001B09EB">
            <w:pPr>
              <w:spacing w:after="0" w:line="240" w:lineRule="auto"/>
              <w:ind w:left="225"/>
              <w:rPr>
                <w:rFonts w:ascii="Times New Roman" w:hAnsi="Times New Roman"/>
                <w:sz w:val="20"/>
                <w:szCs w:val="20"/>
              </w:rPr>
            </w:pPr>
            <w:r w:rsidRPr="008E1634">
              <w:rPr>
                <w:rFonts w:ascii="Times New Roman" w:hAnsi="Times New Roman"/>
                <w:sz w:val="20"/>
                <w:szCs w:val="20"/>
              </w:rPr>
              <w:t>Голубой реки Шелони</w:t>
            </w:r>
            <w:r w:rsidRPr="008E1634">
              <w:rPr>
                <w:rFonts w:ascii="Times New Roman" w:hAnsi="Times New Roman"/>
                <w:sz w:val="20"/>
                <w:szCs w:val="20"/>
              </w:rPr>
              <w:br/>
              <w:t>Враг боится неспроста.</w:t>
            </w:r>
            <w:r w:rsidRPr="008E1634">
              <w:rPr>
                <w:rFonts w:ascii="Times New Roman" w:hAnsi="Times New Roman"/>
                <w:sz w:val="20"/>
                <w:szCs w:val="20"/>
              </w:rPr>
              <w:br/>
              <w:t>Пуля меткая догонит из-за каждого куста, —</w:t>
            </w:r>
          </w:p>
          <w:p w:rsidR="00C36E29" w:rsidRPr="008E1634" w:rsidRDefault="00C36E29" w:rsidP="001B09EB">
            <w:pPr>
              <w:spacing w:after="0" w:line="240" w:lineRule="auto"/>
              <w:ind w:left="225"/>
              <w:rPr>
                <w:rFonts w:ascii="Times New Roman" w:hAnsi="Times New Roman"/>
                <w:sz w:val="20"/>
                <w:szCs w:val="20"/>
              </w:rPr>
            </w:pPr>
            <w:r w:rsidRPr="008E1634">
              <w:rPr>
                <w:rFonts w:ascii="Times New Roman" w:hAnsi="Times New Roman"/>
                <w:sz w:val="20"/>
                <w:szCs w:val="20"/>
              </w:rPr>
              <w:t>пели партизаны в своей походной боевой песне.</w:t>
            </w:r>
          </w:p>
          <w:p w:rsidR="00C36E29" w:rsidRPr="008E1634" w:rsidRDefault="00C36E29" w:rsidP="001B09EB">
            <w:pPr>
              <w:spacing w:after="0" w:line="240" w:lineRule="auto"/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E1634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Дедовичский район был центром Партизанского края, родившегося к 1 августа 1941 года, — первое гнездо партизан первой годины войны.</w:t>
            </w:r>
            <w:r w:rsidRPr="008E1634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8E1634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8E1634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    Край насчитывал 400 сел и деревень, население которых жило по советским законам, объединенное в 170 колхозов. В них работали сельсоветы, 53 школы и медпункты. Для восстановления Советской власти и организации хозяйства в районах были созданы оргтройки. Центром Края была деревня Круглово, где размещалась дедовичская тройка по восстановлению Советской власти в тылу врага.</w:t>
            </w:r>
            <w:r w:rsidRPr="008E1634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8E1634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8E1634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Партизанский госпиталь находился в деревне Глотово. У партизан была своя лесная типография, выпускавшая газеты и листовки. Авиация доставляла оружие. Самолеты вывезли около тысячи раненых.</w:t>
            </w:r>
            <w:r w:rsidRPr="008E1634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8E1634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8E1634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    Партизанский край называли «колыбелью организованной массовой народной войны». Главная роль его заключалась в том, что он служил военной, политической, экономической и территориальной базой, необходимой для борьбы и самого существования партизан в первый год войны. Он стал «боевым университетом», в котором зрели кадры партизан для многих бригад и отрядов, в том числе и для Прибалтики.</w:t>
            </w:r>
            <w:r w:rsidRPr="008E1634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:rsidR="00C36E29" w:rsidRPr="008E1634" w:rsidRDefault="00C36E29" w:rsidP="00810510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E163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i1025" type="#_x0000_t75" alt="http://1.bp.blogspot.com/-y061O4oS2cQ/U7A0nRrtubI/AAAAAAAABt4/PAzMZGx0_8M/s1600/Partizan.jpg" style="width:135.75pt;height:102pt;visibility:visible">
                  <v:imagedata r:id="rId7" o:title=""/>
                </v:shape>
              </w:pict>
            </w:r>
            <w:r w:rsidRPr="008E1634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</w:p>
          <w:p w:rsidR="00C36E29" w:rsidRPr="008E1634" w:rsidRDefault="00C36E29" w:rsidP="00810510">
            <w:pPr>
              <w:spacing w:after="0" w:line="21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1634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 Партизаны вели постоянную разведку, передавали данные частям Советской Армии, уничтожали вражеских солдат и офицеров, карателей, предателей, взрывали мосты и склады с боеприпасами, пускали под откосы эшелоны, громили вражеские гарнизоны.</w:t>
            </w:r>
          </w:p>
          <w:p w:rsidR="00C36E29" w:rsidRPr="008E1634" w:rsidRDefault="00C36E29" w:rsidP="008A0563">
            <w:pPr>
              <w:spacing w:after="0" w:line="216" w:lineRule="auto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E1634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Население поддерживало партизан, кормило и одевало, сдавало продукты на партизанские базы. Сотни девушек и женщин, жительниц окрестных деревень, вязали для них носки и варежки. Нашлись мастера, которые изготовили для партизан 500 пар лыж.</w:t>
            </w:r>
          </w:p>
          <w:p w:rsidR="00C36E29" w:rsidRPr="008E1634" w:rsidRDefault="00C36E29" w:rsidP="008A0563">
            <w:pPr>
              <w:spacing w:after="0" w:line="216" w:lineRule="auto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E1634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А ведь за каждую несданную пару лыж</w:t>
            </w:r>
          </w:p>
          <w:p w:rsidR="00C36E29" w:rsidRPr="008E1634" w:rsidRDefault="00C36E29" w:rsidP="008A0563">
            <w:pPr>
              <w:spacing w:after="0" w:line="216" w:lineRule="auto"/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E1634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оккупационные власти грозили расстрелом!</w:t>
            </w:r>
            <w:r w:rsidRPr="008E1634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:rsidR="00C36E29" w:rsidRPr="008E1634" w:rsidRDefault="00C36E29" w:rsidP="008A0563">
            <w:pPr>
              <w:spacing w:after="0" w:line="216" w:lineRule="auto"/>
              <w:ind w:left="160"/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C36E29" w:rsidRPr="008E1634" w:rsidRDefault="00C36E29" w:rsidP="008A0563">
            <w:pPr>
              <w:spacing w:after="0" w:line="216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E1634">
              <w:rPr>
                <w:rFonts w:ascii="Times New Roman" w:hAnsi="Times New Roman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pict>
                <v:shape id="Рисунок 15" o:spid="_x0000_i1026" type="#_x0000_t75" style="width:157.5pt;height:95.25pt;visibility:visible">
                  <v:imagedata r:id="rId8" o:title=""/>
                </v:shape>
              </w:pict>
            </w:r>
          </w:p>
          <w:p w:rsidR="00C36E29" w:rsidRPr="008E1634" w:rsidRDefault="00C36E29" w:rsidP="008A0563">
            <w:pPr>
              <w:spacing w:after="0" w:line="216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C36E29" w:rsidRPr="008E1634" w:rsidRDefault="00C36E29" w:rsidP="008A0563">
            <w:pPr>
              <w:spacing w:after="0" w:line="216" w:lineRule="auto"/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E1634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 Известен подвиг старика колхозника деревни Мухарево Михаила Семенова. Немцы велели ему привести их к штабу партизан, который находился от Мухарева всего лишь в семи километрах. Михаил Семенов водил карателей по лесу целую ночь, да завел туда, откуда не выйти. Разъяренные враги убили проводника.</w:t>
            </w:r>
          </w:p>
          <w:p w:rsidR="00C36E29" w:rsidRPr="008E1634" w:rsidRDefault="00C36E29" w:rsidP="008A0563">
            <w:pPr>
              <w:spacing w:after="0" w:line="216" w:lineRule="auto"/>
              <w:ind w:left="160"/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E163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Рисунок 9" o:spid="_x0000_i1027" type="#_x0000_t75" alt="http://cs624419.vk.me/v624419294/43b4f/SAsESlDpQP0.jpg" style="width:90.75pt;height:116.25pt;visibility:visible">
                  <v:imagedata r:id="rId9" o:title=""/>
                </v:shape>
              </w:pict>
            </w:r>
            <w:bookmarkStart w:id="0" w:name="_GoBack"/>
            <w:bookmarkEnd w:id="0"/>
          </w:p>
          <w:p w:rsidR="00C36E29" w:rsidRPr="008E1634" w:rsidRDefault="00C36E29" w:rsidP="008A0563">
            <w:pPr>
              <w:spacing w:after="0" w:line="216" w:lineRule="auto"/>
              <w:ind w:left="225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E29" w:rsidRPr="008E1634" w:rsidRDefault="00C36E29" w:rsidP="008A0563">
            <w:pPr>
              <w:spacing w:after="0" w:line="216" w:lineRule="auto"/>
              <w:ind w:left="225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E29" w:rsidRPr="008E1634" w:rsidRDefault="00C36E29" w:rsidP="008A0563">
            <w:pPr>
              <w:spacing w:after="0" w:line="216" w:lineRule="auto"/>
              <w:ind w:left="225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E1634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Из Партизанского края в осажденный Ленинград был отправлен обоз с продовольствием: 223 подводы двинулись по лесам. Более ста километров прошли они до линии фронта.</w:t>
            </w:r>
            <w:r w:rsidRPr="008E1634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8E1634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8E1634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   Партизанский край просуществовал до сентября 1942 года.</w:t>
            </w:r>
          </w:p>
          <w:p w:rsidR="00C36E29" w:rsidRPr="008E1634" w:rsidRDefault="00C36E29" w:rsidP="008A0563">
            <w:pPr>
              <w:spacing w:after="0" w:line="216" w:lineRule="auto"/>
              <w:ind w:left="22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163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Рисунок 24" o:spid="_x0000_i1028" type="#_x0000_t75" alt="http://1.bp.blogspot.com/-W-a4MDmr3-Y/UqggEaJkwCI/AAAAAAAAFbw/uwDSa3v1QCI/s1600/%D0%BF%D0%B0%D1%80%D1%82.+%D0%BE%D0%B1%D0%BE%D0%B7.jpg" style="width:150.75pt;height:102pt;visibility:visible">
                  <v:imagedata r:id="rId10" o:title=""/>
                </v:shape>
              </w:pict>
            </w:r>
          </w:p>
        </w:tc>
      </w:tr>
      <w:tr w:rsidR="00C36E29" w:rsidRPr="008E1634" w:rsidTr="009B6CE9">
        <w:trPr>
          <w:gridBefore w:val="2"/>
          <w:wBefore w:w="108" w:type="dxa"/>
          <w:trHeight w:val="10754"/>
        </w:trPr>
        <w:tc>
          <w:tcPr>
            <w:tcW w:w="4944" w:type="dxa"/>
          </w:tcPr>
          <w:p w:rsidR="00C36E29" w:rsidRPr="008E1634" w:rsidRDefault="00C36E29" w:rsidP="008A0563">
            <w:pPr>
              <w:spacing w:after="0" w:line="216" w:lineRule="auto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C36E29" w:rsidRPr="008E1634" w:rsidRDefault="00C36E29" w:rsidP="008A0563">
            <w:pPr>
              <w:spacing w:after="0" w:line="216" w:lineRule="auto"/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E1634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 Немцы направляли против него несколько крупных карательных экспедиций, поддержанных танками и авиацией. Последняя карательная экспедиция (четвертая по счету) длилась с 7 августа по 22 сентября 1942 года. В ней участвовало свыше шести тысяч солдат пехоты. Немцам удалось занять территорию Края. Деревни были уничтожены. Партизаны ушли в другие районы. Некоторые бригады вышли за линию фронта, были переформированы и вновь направлены в тыл врага.</w:t>
            </w:r>
            <w:r w:rsidRPr="008E1634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:rsidR="00C36E29" w:rsidRPr="008E1634" w:rsidRDefault="00C36E29" w:rsidP="008A0563">
            <w:pPr>
              <w:spacing w:after="0" w:line="216" w:lineRule="auto"/>
              <w:ind w:left="268"/>
              <w:rPr>
                <w:rFonts w:ascii="Times New Roman" w:hAnsi="Times New Roman"/>
                <w:sz w:val="20"/>
                <w:szCs w:val="20"/>
              </w:rPr>
            </w:pPr>
          </w:p>
          <w:p w:rsidR="00C36E29" w:rsidRDefault="00C36E29" w:rsidP="008A0563">
            <w:pPr>
              <w:pStyle w:val="BodyText2"/>
              <w:spacing w:line="216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A191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В истории партизанского движения на Псковщине особенно хочется выделить двух комбригов — Васильева и Германа. Оба они стали Героями Советского Союза</w:t>
            </w:r>
          </w:p>
          <w:p w:rsidR="00C36E29" w:rsidRDefault="00C36E29" w:rsidP="008A0563">
            <w:pPr>
              <w:pStyle w:val="BodyText2"/>
              <w:spacing w:line="216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C36E29" w:rsidRPr="00AA1912" w:rsidRDefault="00C36E29" w:rsidP="008A0563">
            <w:pPr>
              <w:pStyle w:val="BodyText2"/>
              <w:spacing w:line="216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C36E29" w:rsidRPr="00AA1912" w:rsidRDefault="00C36E29" w:rsidP="008A0563">
            <w:pPr>
              <w:pStyle w:val="BodyText2"/>
              <w:spacing w:line="216" w:lineRule="auto"/>
              <w:ind w:left="268"/>
              <w:jc w:val="left"/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A191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  <w:r w:rsidRPr="008E1634">
              <w:rPr>
                <w:rFonts w:ascii="Times New Roman" w:hAnsi="Times New Roman"/>
                <w:noProof/>
                <w:sz w:val="20"/>
                <w:szCs w:val="20"/>
              </w:rPr>
              <w:pict>
                <v:shape id="Рисунок 18" o:spid="_x0000_i1029" type="#_x0000_t75" alt="Васильев Н.Г." style="width:87pt;height:122.25pt;visibility:visible">
                  <v:imagedata r:id="rId11" o:title=""/>
                </v:shape>
              </w:pict>
            </w:r>
            <w:r w:rsidRPr="00AA1912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8E1634">
              <w:rPr>
                <w:rFonts w:ascii="Times New Roman" w:hAnsi="Times New Roman"/>
                <w:noProof/>
                <w:sz w:val="20"/>
                <w:szCs w:val="20"/>
              </w:rPr>
              <w:pict>
                <v:shape id="Рисунок 19" o:spid="_x0000_i1030" type="#_x0000_t75" alt="http://bibliopskov.ru/img2015/german.jpg" style="width:83.25pt;height:121.5pt;visibility:visible">
                  <v:imagedata r:id="rId12" o:title=""/>
                </v:shape>
              </w:pict>
            </w:r>
          </w:p>
          <w:p w:rsidR="00C36E29" w:rsidRPr="00AA1912" w:rsidRDefault="00C36E29" w:rsidP="008A0563">
            <w:pPr>
              <w:pStyle w:val="BodyText2"/>
              <w:spacing w:line="216" w:lineRule="auto"/>
              <w:ind w:left="268"/>
              <w:jc w:val="left"/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C36E29" w:rsidRDefault="00C36E29" w:rsidP="008A0563">
            <w:pPr>
              <w:pStyle w:val="BodyText2"/>
              <w:spacing w:line="216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C36E29" w:rsidRPr="00AA1912" w:rsidRDefault="00C36E29" w:rsidP="008A0563">
            <w:pPr>
              <w:pStyle w:val="BodyText2"/>
              <w:spacing w:line="216" w:lineRule="auto"/>
              <w:jc w:val="left"/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A191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О командире Второй ленинградской</w:t>
            </w: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партизанской</w:t>
            </w:r>
            <w:r w:rsidRPr="00AA191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бригады Васильеве, создателе Партизанского края, сказано: смелый, решительный, волевой, постоянно искавший новых, более успешных методов борьбы, требовательный к себе и своим подчиненным и вместе с тем простой. А до войны он был начальником Дома Красной Армии в Новгороде. Вот как может развернуться человек!</w:t>
            </w:r>
            <w:r w:rsidRPr="00AA1912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AA1912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AA191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Командир Третьей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ленинградской </w:t>
            </w:r>
            <w:r w:rsidRPr="00AA191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партизанской бригады Александр Викторович Герман начал боевой путь на юге Псковской области заместителем командира бригады по разведке. Он пере</w:t>
            </w: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нял боевую эстафету у Васильева:</w:t>
            </w:r>
            <w:r w:rsidRPr="00AA191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действия его бригады — второй этап борьбы. Маневренность, подвижность, дерзость, быстрые рейды в тыл врага, путающие все его планы, — таков был комбриг Герман. Его бригада в 1942 году насчитывала пятьсот человек, летом 1943 года — более четырех тысяч. Девизом было: «Искать, преследовать, истреблять!»</w:t>
            </w:r>
            <w:r w:rsidRPr="00AA1912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:rsidR="00C36E29" w:rsidRPr="00AA1912" w:rsidRDefault="00C36E29" w:rsidP="008A0563">
            <w:pPr>
              <w:pStyle w:val="BodyText2"/>
              <w:spacing w:line="216" w:lineRule="auto"/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C36E29" w:rsidRPr="00AA1912" w:rsidRDefault="00C36E29" w:rsidP="001B09EB">
            <w:pPr>
              <w:pStyle w:val="BodyText2"/>
              <w:spacing w:line="15" w:lineRule="atLeast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A191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Боевая слава партизана Михаила Харченко началась с операции на дороге Холм—Локня. Стоял сорока трёхградусный мороз. Харченко с пулеметом залег у дороги, по которой шел немецкий обоз: четыре подводы, на первой — пулемет. Пулемет Харченко, дав несколько отдельных выстрелов, отказал — застыло масло. Харченко выскочил на дорогу, выстрелил во вражеского пулеметчика из нагана, ранил его и нырнул за щит своего пулемета. Вражеский пулемет дал по нему очередь и замолк. Харченко снова выпрыгнул на дорогу, вскочил в сани и овладел пулеметом.</w:t>
            </w:r>
            <w:r w:rsidRPr="00AA1912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AA1912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AA191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Однажды группе партизан в 22 человека он помог отбить 450 фашистов. В другой раз он не отходил от пулемета с девяти</w:t>
            </w: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утра до восьми часов вечера. Харченко</w:t>
            </w:r>
            <w:r w:rsidRPr="00AA191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сопровождал партизанский обоз в осажденный Ленинград.</w:t>
            </w:r>
            <w:r w:rsidRPr="00AA1912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AA1912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AA191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Михаил Харченко был награжден вторым орденом Ленина и получил звание Героя Советского Союза.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П</w:t>
            </w:r>
            <w:r w:rsidRPr="00AA191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огиб в бою в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23 января 1943 года.</w:t>
            </w:r>
            <w:r w:rsidRPr="00AA1912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</w:p>
          <w:p w:rsidR="00C36E29" w:rsidRPr="008E1634" w:rsidRDefault="00C36E29" w:rsidP="001B09EB">
            <w:pPr>
              <w:spacing w:after="0" w:line="15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1634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Рисунок 2" o:spid="_x0000_i1031" type="#_x0000_t75" alt="http://expositions.nlr.ru/ex_print/war2_heros/images/817_1.jpg" style="width:83.25pt;height:126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">
                  <v:imagedata r:id="rId13" o:title="" croptop="-501f" cropbottom="-843f" cropright="-546f"/>
                  <o:lock v:ext="edit" aspectratio="f"/>
                </v:shape>
              </w:pict>
            </w:r>
          </w:p>
          <w:p w:rsidR="00C36E29" w:rsidRPr="008E1634" w:rsidRDefault="00C36E29" w:rsidP="001B09EB">
            <w:pPr>
              <w:spacing w:after="0" w:line="15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E29" w:rsidRPr="00AA1912" w:rsidRDefault="00C36E29" w:rsidP="001B09EB">
            <w:pPr>
              <w:widowControl w:val="0"/>
              <w:spacing w:after="120" w:line="180" w:lineRule="auto"/>
              <w:rPr>
                <w:rFonts w:ascii="Times New Roman" w:hAnsi="Times New Roman"/>
                <w:color w:val="000000"/>
                <w:kern w:val="28"/>
                <w:sz w:val="20"/>
                <w:szCs w:val="20"/>
                <w:lang w:eastAsia="ru-RU"/>
              </w:rPr>
            </w:pPr>
          </w:p>
          <w:p w:rsidR="00C36E29" w:rsidRPr="00AA1912" w:rsidRDefault="00C36E29" w:rsidP="001B09EB">
            <w:pPr>
              <w:widowControl w:val="0"/>
              <w:spacing w:after="120" w:line="180" w:lineRule="auto"/>
              <w:rPr>
                <w:rFonts w:ascii="Times New Roman" w:hAnsi="Times New Roman"/>
                <w:color w:val="000000"/>
                <w:kern w:val="28"/>
                <w:sz w:val="20"/>
                <w:szCs w:val="20"/>
                <w:lang w:eastAsia="ru-RU"/>
              </w:rPr>
            </w:pPr>
            <w:r w:rsidRPr="00AA1912">
              <w:rPr>
                <w:rFonts w:ascii="Times New Roman" w:hAnsi="Times New Roman"/>
                <w:color w:val="000000"/>
                <w:kern w:val="28"/>
                <w:sz w:val="20"/>
                <w:szCs w:val="20"/>
                <w:lang w:eastAsia="ru-RU"/>
              </w:rPr>
              <w:t xml:space="preserve">     В районе</w:t>
            </w:r>
            <w:r>
              <w:rPr>
                <w:rFonts w:ascii="Times New Roman" w:hAnsi="Times New Roman"/>
                <w:color w:val="000000"/>
                <w:kern w:val="28"/>
                <w:sz w:val="20"/>
                <w:szCs w:val="20"/>
                <w:lang w:eastAsia="ru-RU"/>
              </w:rPr>
              <w:t xml:space="preserve"> в годы войны</w:t>
            </w:r>
            <w:r w:rsidRPr="00AA1912">
              <w:rPr>
                <w:rFonts w:ascii="Times New Roman" w:hAnsi="Times New Roman"/>
                <w:color w:val="000000"/>
                <w:kern w:val="28"/>
                <w:sz w:val="20"/>
                <w:szCs w:val="20"/>
                <w:lang w:eastAsia="ru-RU"/>
              </w:rPr>
              <w:t xml:space="preserve"> сожжено 374 деревни, из них 7 вместе с жителями, в которых заживо сожжено 556 человек.</w:t>
            </w:r>
          </w:p>
          <w:p w:rsidR="00C36E29" w:rsidRPr="00AA1912" w:rsidRDefault="00C36E29" w:rsidP="001B09EB">
            <w:pPr>
              <w:widowControl w:val="0"/>
              <w:spacing w:after="120" w:line="285" w:lineRule="auto"/>
              <w:rPr>
                <w:rFonts w:ascii="Times New Roman" w:hAnsi="Times New Roman"/>
                <w:color w:val="000000"/>
                <w:kern w:val="28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4" o:spid="_x0000_s1026" type="#_x0000_t75" alt="rasskazy-detej_153" style="position:absolute;margin-left:40.85pt;margin-top:11.05pt;width:146.4pt;height:95.05pt;z-index:251658240;visibility:visible;mso-wrap-distance-top:.96pt;mso-wrap-distance-right:3.41969mm;mso-wrap-distance-bottom:.58678mm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">
                  <v:imagedata r:id="rId14" o:title=""/>
                  <o:lock v:ext="edit" aspectratio="f"/>
                </v:shape>
              </w:pict>
            </w:r>
            <w:r w:rsidRPr="00AA1912">
              <w:rPr>
                <w:rFonts w:ascii="Times New Roman" w:hAnsi="Times New Roman"/>
                <w:color w:val="000000"/>
                <w:kern w:val="28"/>
                <w:sz w:val="20"/>
                <w:szCs w:val="20"/>
                <w:lang w:eastAsia="ru-RU"/>
              </w:rPr>
              <w:t> </w:t>
            </w:r>
          </w:p>
          <w:p w:rsidR="00C36E29" w:rsidRPr="008E1634" w:rsidRDefault="00C36E29" w:rsidP="008A0563">
            <w:pPr>
              <w:spacing w:after="0" w:line="216" w:lineRule="auto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C36E29" w:rsidRPr="008E1634" w:rsidTr="009B6CE9">
        <w:trPr>
          <w:trHeight w:val="10614"/>
        </w:trPr>
        <w:tc>
          <w:tcPr>
            <w:tcW w:w="5053" w:type="dxa"/>
            <w:gridSpan w:val="3"/>
          </w:tcPr>
          <w:p w:rsidR="00C36E29" w:rsidRPr="001B09EB" w:rsidRDefault="00C36E29" w:rsidP="007942BB">
            <w:pPr>
              <w:widowControl w:val="0"/>
              <w:spacing w:after="120" w:line="285" w:lineRule="auto"/>
              <w:jc w:val="center"/>
              <w:rPr>
                <w:rFonts w:ascii="Times New Roman" w:hAnsi="Times New Roman"/>
                <w:b/>
                <w:color w:val="000000"/>
                <w:kern w:val="28"/>
                <w:sz w:val="20"/>
                <w:szCs w:val="20"/>
                <w:lang w:eastAsia="ru-RU"/>
              </w:rPr>
            </w:pPr>
          </w:p>
          <w:p w:rsidR="00C36E29" w:rsidRPr="00AA1912" w:rsidRDefault="00C36E29" w:rsidP="001B09EB">
            <w:pPr>
              <w:widowControl w:val="0"/>
              <w:spacing w:after="120" w:line="285" w:lineRule="auto"/>
              <w:jc w:val="center"/>
              <w:rPr>
                <w:rFonts w:ascii="Times New Roman" w:hAnsi="Times New Roman"/>
                <w:color w:val="000000"/>
                <w:kern w:val="28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5" o:spid="_x0000_s1027" type="#_x0000_t75" alt="DSC01188" style="position:absolute;left:0;text-align:left;margin-left:30.8pt;margin-top:-3.1pt;width:188.15pt;height:243.85pt;z-index:251659264;visibility:visible;mso-wrap-distance-left:2.88pt;mso-wrap-distance-top:2.88pt;mso-wrap-distance-right:2.88pt;mso-wrap-distance-bottom:2.88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">
                  <v:imagedata r:id="rId15" o:title=""/>
                  <o:lock v:ext="edit" aspectratio="f"/>
                </v:shape>
              </w:pict>
            </w:r>
          </w:p>
          <w:p w:rsidR="00C36E29" w:rsidRPr="00AA1912" w:rsidRDefault="00C36E29" w:rsidP="001B09EB">
            <w:pPr>
              <w:widowControl w:val="0"/>
              <w:spacing w:after="120" w:line="285" w:lineRule="auto"/>
              <w:jc w:val="center"/>
              <w:rPr>
                <w:rFonts w:ascii="Times New Roman" w:hAnsi="Times New Roman"/>
                <w:color w:val="000000"/>
                <w:kern w:val="28"/>
                <w:sz w:val="20"/>
                <w:szCs w:val="20"/>
                <w:lang w:eastAsia="ru-RU"/>
              </w:rPr>
            </w:pPr>
          </w:p>
          <w:p w:rsidR="00C36E29" w:rsidRPr="00680FE0" w:rsidRDefault="00C36E29" w:rsidP="001B09EB">
            <w:pPr>
              <w:widowControl w:val="0"/>
              <w:spacing w:after="120" w:line="285" w:lineRule="auto"/>
              <w:jc w:val="center"/>
              <w:rPr>
                <w:rFonts w:ascii="Times New Roman" w:hAnsi="Times New Roman"/>
                <w:color w:val="000000"/>
                <w:kern w:val="28"/>
                <w:sz w:val="20"/>
                <w:szCs w:val="20"/>
                <w:lang w:eastAsia="ru-RU"/>
              </w:rPr>
            </w:pPr>
          </w:p>
          <w:p w:rsidR="00C36E29" w:rsidRPr="00680FE0" w:rsidRDefault="00C36E29" w:rsidP="001B09EB">
            <w:pPr>
              <w:widowControl w:val="0"/>
              <w:spacing w:after="120" w:line="285" w:lineRule="auto"/>
              <w:rPr>
                <w:rFonts w:ascii="Times New Roman" w:hAnsi="Times New Roman"/>
                <w:color w:val="000000"/>
                <w:kern w:val="28"/>
                <w:sz w:val="20"/>
                <w:szCs w:val="20"/>
                <w:lang w:eastAsia="ru-RU"/>
              </w:rPr>
            </w:pPr>
            <w:r w:rsidRPr="00680FE0">
              <w:rPr>
                <w:rFonts w:ascii="Times New Roman" w:hAnsi="Times New Roman"/>
                <w:color w:val="000000"/>
                <w:kern w:val="28"/>
                <w:sz w:val="20"/>
                <w:szCs w:val="20"/>
                <w:lang w:eastAsia="ru-RU"/>
              </w:rPr>
              <w:t> </w:t>
            </w:r>
          </w:p>
          <w:p w:rsidR="00C36E29" w:rsidRPr="00AA1912" w:rsidRDefault="00C36E29" w:rsidP="001B09E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  <w:p w:rsidR="00C36E29" w:rsidRPr="00AA1912" w:rsidRDefault="00C36E29" w:rsidP="001B09E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  <w:p w:rsidR="00C36E29" w:rsidRPr="00AA1912" w:rsidRDefault="00C36E29" w:rsidP="001B09E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  <w:p w:rsidR="00C36E29" w:rsidRPr="00AA1912" w:rsidRDefault="00C36E29" w:rsidP="001B09E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  <w:p w:rsidR="00C36E29" w:rsidRPr="00AA1912" w:rsidRDefault="00C36E29" w:rsidP="001B09E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  <w:p w:rsidR="00C36E29" w:rsidRPr="00AA1912" w:rsidRDefault="00C36E29" w:rsidP="001B09E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  <w:p w:rsidR="00C36E29" w:rsidRPr="00AA1912" w:rsidRDefault="00C36E29" w:rsidP="001B09E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  <w:p w:rsidR="00C36E29" w:rsidRPr="00AA1912" w:rsidRDefault="00C36E29" w:rsidP="001B09E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  <w:p w:rsidR="00C36E29" w:rsidRPr="00AA1912" w:rsidRDefault="00C36E29" w:rsidP="001B09E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  <w:p w:rsidR="00C36E29" w:rsidRPr="00AA1912" w:rsidRDefault="00C36E29" w:rsidP="001B09E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  <w:p w:rsidR="00C36E29" w:rsidRDefault="00C36E29" w:rsidP="001B09E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  <w:p w:rsidR="00C36E29" w:rsidRDefault="00C36E29" w:rsidP="001B09E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  <w:p w:rsidR="00C36E29" w:rsidRDefault="00C36E29" w:rsidP="001B09E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  <w:p w:rsidR="00C36E29" w:rsidRDefault="00C36E29" w:rsidP="001B09E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  <w:p w:rsidR="00C36E29" w:rsidRPr="00AA1912" w:rsidRDefault="00C36E29" w:rsidP="001B09E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  <w:p w:rsidR="00C36E29" w:rsidRPr="001B09EB" w:rsidRDefault="00C36E29" w:rsidP="007942BB">
            <w:pPr>
              <w:widowControl w:val="0"/>
              <w:spacing w:after="0" w:line="285" w:lineRule="auto"/>
              <w:jc w:val="center"/>
              <w:rPr>
                <w:rFonts w:ascii="Times New Roman" w:hAnsi="Times New Roman"/>
                <w:b/>
                <w:color w:val="000000"/>
                <w:kern w:val="28"/>
                <w:sz w:val="20"/>
                <w:szCs w:val="20"/>
                <w:lang w:eastAsia="ru-RU"/>
              </w:rPr>
            </w:pPr>
            <w:r w:rsidRPr="001B09EB">
              <w:rPr>
                <w:rFonts w:ascii="Times New Roman" w:hAnsi="Times New Roman"/>
                <w:b/>
                <w:color w:val="000000"/>
                <w:kern w:val="28"/>
                <w:sz w:val="20"/>
                <w:szCs w:val="20"/>
                <w:lang w:eastAsia="ru-RU"/>
              </w:rPr>
              <w:t>Памятник</w:t>
            </w:r>
          </w:p>
          <w:p w:rsidR="00C36E29" w:rsidRDefault="00C36E29" w:rsidP="007942B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kern w:val="28"/>
                <w:sz w:val="20"/>
                <w:szCs w:val="20"/>
                <w:lang w:eastAsia="ru-RU"/>
              </w:rPr>
            </w:pPr>
            <w:r w:rsidRPr="001B09EB">
              <w:rPr>
                <w:rFonts w:ascii="Times New Roman" w:hAnsi="Times New Roman"/>
                <w:b/>
                <w:color w:val="000000"/>
                <w:kern w:val="28"/>
                <w:sz w:val="20"/>
                <w:szCs w:val="20"/>
                <w:lang w:eastAsia="ru-RU"/>
              </w:rPr>
              <w:t xml:space="preserve"> воинам – освободителям</w:t>
            </w:r>
          </w:p>
          <w:p w:rsidR="00C36E29" w:rsidRPr="007942BB" w:rsidRDefault="00C36E29" w:rsidP="007942BB">
            <w:pPr>
              <w:widowControl w:val="0"/>
              <w:spacing w:after="120" w:line="240" w:lineRule="auto"/>
              <w:jc w:val="center"/>
              <w:rPr>
                <w:rFonts w:ascii="Times New Roman" w:hAnsi="Times New Roman"/>
                <w:b/>
                <w:color w:val="000000"/>
                <w:kern w:val="28"/>
                <w:sz w:val="20"/>
                <w:szCs w:val="20"/>
                <w:lang w:eastAsia="ru-RU"/>
              </w:rPr>
            </w:pPr>
            <w:r w:rsidRPr="00AA1912">
              <w:rPr>
                <w:rFonts w:ascii="Times New Roman" w:hAnsi="Times New Roman"/>
                <w:sz w:val="20"/>
                <w:szCs w:val="20"/>
                <w:lang w:eastAsia="ru-RU"/>
              </w:rPr>
              <w:t>Установлен на берегу р. Шелонь в честь воинам Красной армии и партизанам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павшим</w:t>
            </w:r>
            <w:r w:rsidRPr="00AA191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боях за Родину. Памятник открыт 9 мая 1985 года.</w:t>
            </w:r>
          </w:p>
          <w:p w:rsidR="00C36E29" w:rsidRPr="00AA1912" w:rsidRDefault="00C36E29" w:rsidP="007942B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</w:pPr>
            <w:r w:rsidRPr="00AA1912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Уважаемые читатели, краеведы!</w:t>
            </w:r>
          </w:p>
          <w:p w:rsidR="00C36E29" w:rsidRPr="00AA1912" w:rsidRDefault="00C36E29" w:rsidP="001B09EB">
            <w:pPr>
              <w:spacing w:after="0" w:line="20" w:lineRule="atLeast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AA1912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 xml:space="preserve">Предлагаем список книг, которые подробно познакомят вас </w:t>
            </w:r>
          </w:p>
          <w:p w:rsidR="00C36E29" w:rsidRPr="00AA1912" w:rsidRDefault="00C36E29" w:rsidP="001B09EB">
            <w:pPr>
              <w:spacing w:after="0" w:line="20" w:lineRule="atLeast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AA1912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с событиями Великой Отечественной войны в Дедовичском крае.</w:t>
            </w:r>
          </w:p>
          <w:p w:rsidR="00C36E29" w:rsidRPr="00AA1912" w:rsidRDefault="00C36E29" w:rsidP="001B09EB">
            <w:pPr>
              <w:spacing w:after="0" w:line="20" w:lineRule="atLeast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</w:p>
          <w:p w:rsidR="00C36E29" w:rsidRPr="00AA1912" w:rsidRDefault="00C36E29" w:rsidP="001B09EB">
            <w:pPr>
              <w:numPr>
                <w:ilvl w:val="0"/>
                <w:numId w:val="1"/>
              </w:numPr>
              <w:shd w:val="clear" w:color="auto" w:fill="FFFFFF"/>
              <w:spacing w:after="0" w:line="20" w:lineRule="atLeas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1912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Арсеньев А.Я. Псковичи-Герои Советского Союза. - Л.: </w:t>
            </w:r>
            <w:r w:rsidRPr="00AA1912">
              <w:rPr>
                <w:rFonts w:ascii="Times New Roman" w:hAnsi="Times New Roman"/>
                <w:spacing w:val="3"/>
                <w:sz w:val="16"/>
                <w:szCs w:val="16"/>
                <w:lang w:eastAsia="ru-RU"/>
              </w:rPr>
              <w:t xml:space="preserve">Лениздат, 1983 .-271с.  </w:t>
            </w:r>
          </w:p>
          <w:p w:rsidR="00C36E29" w:rsidRPr="00AA1912" w:rsidRDefault="00C36E29" w:rsidP="001B09EB">
            <w:pPr>
              <w:numPr>
                <w:ilvl w:val="0"/>
                <w:numId w:val="1"/>
              </w:numPr>
              <w:shd w:val="clear" w:color="auto" w:fill="FFFFFF"/>
              <w:tabs>
                <w:tab w:val="num" w:pos="180"/>
              </w:tabs>
              <w:spacing w:after="0" w:line="20" w:lineRule="atLeast"/>
              <w:ind w:left="180" w:hanging="18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1912">
              <w:rPr>
                <w:rFonts w:ascii="Times New Roman" w:hAnsi="Times New Roman"/>
                <w:spacing w:val="1"/>
                <w:sz w:val="16"/>
                <w:szCs w:val="16"/>
                <w:lang w:eastAsia="ru-RU"/>
              </w:rPr>
              <w:t xml:space="preserve">Афанасьев А.Н.  Предел досягаемости: хроника </w:t>
            </w:r>
            <w:r w:rsidRPr="00AA1912">
              <w:rPr>
                <w:rFonts w:ascii="Times New Roman" w:hAnsi="Times New Roman"/>
                <w:spacing w:val="-1"/>
                <w:sz w:val="16"/>
                <w:szCs w:val="16"/>
                <w:lang w:eastAsia="ru-RU"/>
              </w:rPr>
              <w:t>партизанской бригады. - Л.: Лениздат, 1987.- С. 101.</w:t>
            </w:r>
          </w:p>
          <w:p w:rsidR="00C36E29" w:rsidRPr="00AA1912" w:rsidRDefault="00C36E29" w:rsidP="001B09EB">
            <w:pPr>
              <w:numPr>
                <w:ilvl w:val="0"/>
                <w:numId w:val="1"/>
              </w:numPr>
              <w:shd w:val="clear" w:color="auto" w:fill="FFFFFF"/>
              <w:tabs>
                <w:tab w:val="num" w:pos="180"/>
              </w:tabs>
              <w:spacing w:after="0" w:line="20" w:lineRule="atLeast"/>
              <w:ind w:left="180" w:hanging="18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1912">
              <w:rPr>
                <w:rFonts w:ascii="Times New Roman" w:hAnsi="Times New Roman"/>
                <w:spacing w:val="-1"/>
                <w:sz w:val="16"/>
                <w:szCs w:val="16"/>
                <w:lang w:eastAsia="ru-RU"/>
              </w:rPr>
              <w:t xml:space="preserve">Виноградов И. В.  Герои и судьбы. - Л.: Лениздат, 1998. - </w:t>
            </w:r>
            <w:r w:rsidRPr="00AA1912">
              <w:rPr>
                <w:rFonts w:ascii="Times New Roman" w:hAnsi="Times New Roman"/>
                <w:spacing w:val="5"/>
                <w:sz w:val="16"/>
                <w:szCs w:val="16"/>
                <w:lang w:eastAsia="ru-RU"/>
              </w:rPr>
              <w:t xml:space="preserve">464 с. </w:t>
            </w:r>
          </w:p>
          <w:p w:rsidR="00C36E29" w:rsidRPr="00AA1912" w:rsidRDefault="00C36E29" w:rsidP="001B09EB">
            <w:pPr>
              <w:numPr>
                <w:ilvl w:val="0"/>
                <w:numId w:val="1"/>
              </w:numPr>
              <w:shd w:val="clear" w:color="auto" w:fill="FFFFFF"/>
              <w:tabs>
                <w:tab w:val="num" w:pos="180"/>
              </w:tabs>
              <w:spacing w:after="0" w:line="20" w:lineRule="atLeast"/>
              <w:ind w:left="180" w:hanging="18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1912">
              <w:rPr>
                <w:rFonts w:ascii="Times New Roman" w:hAnsi="Times New Roman"/>
                <w:spacing w:val="3"/>
                <w:sz w:val="16"/>
                <w:szCs w:val="16"/>
                <w:lang w:eastAsia="ru-RU"/>
              </w:rPr>
              <w:t>Виноградов И. В.  Клятва: Стихотворения. – 1984. - С. 21.</w:t>
            </w:r>
          </w:p>
          <w:p w:rsidR="00C36E29" w:rsidRPr="00AA1912" w:rsidRDefault="00C36E29" w:rsidP="001B09EB">
            <w:pPr>
              <w:numPr>
                <w:ilvl w:val="0"/>
                <w:numId w:val="1"/>
              </w:numPr>
              <w:shd w:val="clear" w:color="auto" w:fill="FFFFFF"/>
              <w:tabs>
                <w:tab w:val="num" w:pos="180"/>
              </w:tabs>
              <w:spacing w:after="0" w:line="20" w:lineRule="atLeast"/>
              <w:ind w:left="180" w:hanging="18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1912">
              <w:rPr>
                <w:rFonts w:ascii="Times New Roman" w:hAnsi="Times New Roman"/>
                <w:sz w:val="16"/>
                <w:szCs w:val="16"/>
                <w:lang w:eastAsia="ru-RU"/>
              </w:rPr>
              <w:t>Виноградов И. В. Легендарный обоз. - Воронеж: Центр-</w:t>
            </w:r>
            <w:r w:rsidRPr="00AA1912">
              <w:rPr>
                <w:rFonts w:ascii="Times New Roman" w:hAnsi="Times New Roman"/>
                <w:spacing w:val="2"/>
                <w:sz w:val="16"/>
                <w:szCs w:val="16"/>
                <w:lang w:eastAsia="ru-RU"/>
              </w:rPr>
              <w:t>Чернозем, 1987. -  223 с.</w:t>
            </w:r>
          </w:p>
          <w:p w:rsidR="00C36E29" w:rsidRPr="00AA1912" w:rsidRDefault="00C36E29" w:rsidP="001B09EB">
            <w:pPr>
              <w:numPr>
                <w:ilvl w:val="0"/>
                <w:numId w:val="1"/>
              </w:numPr>
              <w:shd w:val="clear" w:color="auto" w:fill="FFFFFF"/>
              <w:tabs>
                <w:tab w:val="num" w:pos="180"/>
              </w:tabs>
              <w:spacing w:after="0" w:line="20" w:lineRule="atLeast"/>
              <w:ind w:left="180" w:hanging="18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1912">
              <w:rPr>
                <w:rFonts w:ascii="Times New Roman" w:hAnsi="Times New Roman"/>
                <w:sz w:val="16"/>
                <w:szCs w:val="16"/>
                <w:lang w:eastAsia="ru-RU"/>
              </w:rPr>
              <w:t>Виноградов И. В. Тревожные дни марта. - Л.: Лениздат, 1</w:t>
            </w:r>
            <w:r w:rsidRPr="00AA1912">
              <w:rPr>
                <w:rFonts w:ascii="Times New Roman" w:hAnsi="Times New Roman"/>
                <w:spacing w:val="7"/>
                <w:sz w:val="16"/>
                <w:szCs w:val="16"/>
                <w:lang w:eastAsia="ru-RU"/>
              </w:rPr>
              <w:t>984. - 239 с.</w:t>
            </w:r>
          </w:p>
          <w:p w:rsidR="00C36E29" w:rsidRPr="00AA1912" w:rsidRDefault="00C36E29" w:rsidP="001B09EB">
            <w:pPr>
              <w:numPr>
                <w:ilvl w:val="0"/>
                <w:numId w:val="1"/>
              </w:numPr>
              <w:shd w:val="clear" w:color="auto" w:fill="FFFFFF"/>
              <w:tabs>
                <w:tab w:val="num" w:pos="180"/>
              </w:tabs>
              <w:spacing w:after="0" w:line="20" w:lineRule="atLeast"/>
              <w:ind w:left="180" w:right="-42" w:hanging="18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1912">
              <w:rPr>
                <w:rFonts w:ascii="Times New Roman" w:hAnsi="Times New Roman"/>
                <w:spacing w:val="2"/>
                <w:sz w:val="16"/>
                <w:szCs w:val="16"/>
                <w:lang w:eastAsia="ru-RU"/>
              </w:rPr>
              <w:t>Владимиров Н. Шел парнишке в ту пору...: [</w:t>
            </w:r>
            <w:r w:rsidRPr="00AA1912">
              <w:rPr>
                <w:rFonts w:ascii="Times New Roman" w:hAnsi="Times New Roman"/>
                <w:spacing w:val="1"/>
                <w:sz w:val="16"/>
                <w:szCs w:val="16"/>
                <w:lang w:eastAsia="ru-RU"/>
              </w:rPr>
              <w:t>о партизанском разведчике Юре Иванове</w:t>
            </w:r>
            <w:r w:rsidRPr="00AA1912">
              <w:rPr>
                <w:rFonts w:ascii="Times New Roman" w:hAnsi="Times New Roman"/>
                <w:spacing w:val="2"/>
                <w:sz w:val="16"/>
                <w:szCs w:val="16"/>
                <w:lang w:eastAsia="ru-RU"/>
              </w:rPr>
              <w:t xml:space="preserve">] </w:t>
            </w:r>
            <w:r w:rsidRPr="00AA1912">
              <w:rPr>
                <w:rFonts w:ascii="Times New Roman" w:hAnsi="Times New Roman"/>
                <w:spacing w:val="1"/>
                <w:sz w:val="16"/>
                <w:szCs w:val="16"/>
                <w:lang w:eastAsia="ru-RU"/>
              </w:rPr>
              <w:t>// Коммуна .- 1997 .- №6 .- С. 2.</w:t>
            </w:r>
          </w:p>
          <w:p w:rsidR="00C36E29" w:rsidRPr="00AA1912" w:rsidRDefault="00C36E29" w:rsidP="001B09EB">
            <w:pPr>
              <w:numPr>
                <w:ilvl w:val="0"/>
                <w:numId w:val="1"/>
              </w:numPr>
              <w:shd w:val="clear" w:color="auto" w:fill="FFFFFF"/>
              <w:spacing w:after="0" w:line="20" w:lineRule="atLeast"/>
              <w:ind w:left="-180" w:right="-42" w:firstLine="18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1912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Непокоренная земля Псковская. </w:t>
            </w:r>
            <w:r w:rsidRPr="00AA1912">
              <w:rPr>
                <w:rFonts w:ascii="Times New Roman" w:hAnsi="Times New Roman"/>
                <w:spacing w:val="13"/>
                <w:sz w:val="16"/>
                <w:szCs w:val="16"/>
                <w:lang w:eastAsia="ru-RU"/>
              </w:rPr>
              <w:t>- Л.:</w:t>
            </w:r>
            <w:r w:rsidRPr="00AA1912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Лениздат, 1976.- </w:t>
            </w:r>
            <w:r w:rsidRPr="00AA1912">
              <w:rPr>
                <w:rFonts w:ascii="Times New Roman" w:hAnsi="Times New Roman"/>
                <w:spacing w:val="6"/>
                <w:sz w:val="16"/>
                <w:szCs w:val="16"/>
                <w:lang w:eastAsia="ru-RU"/>
              </w:rPr>
              <w:t xml:space="preserve">455 с. </w:t>
            </w:r>
          </w:p>
          <w:p w:rsidR="00C36E29" w:rsidRPr="00AA1912" w:rsidRDefault="00C36E29" w:rsidP="001B09EB">
            <w:pPr>
              <w:numPr>
                <w:ilvl w:val="0"/>
                <w:numId w:val="1"/>
              </w:numPr>
              <w:shd w:val="clear" w:color="auto" w:fill="FFFFFF"/>
              <w:spacing w:after="0" w:line="20" w:lineRule="atLeast"/>
              <w:ind w:left="-180" w:right="-42" w:firstLine="18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1912">
              <w:rPr>
                <w:rFonts w:ascii="Times New Roman" w:hAnsi="Times New Roman"/>
                <w:spacing w:val="1"/>
                <w:sz w:val="16"/>
                <w:szCs w:val="16"/>
                <w:lang w:eastAsia="ru-RU"/>
              </w:rPr>
              <w:t xml:space="preserve">Подарок Ленинграду: К 60-летию продовольственного </w:t>
            </w:r>
            <w:r w:rsidRPr="00AA1912">
              <w:rPr>
                <w:rFonts w:ascii="Times New Roman" w:hAnsi="Times New Roman"/>
                <w:spacing w:val="3"/>
                <w:sz w:val="16"/>
                <w:szCs w:val="16"/>
                <w:lang w:eastAsia="ru-RU"/>
              </w:rPr>
              <w:t>обоза осажденному городу. – Дедовичи. -  2002. – 25 с.</w:t>
            </w:r>
          </w:p>
          <w:p w:rsidR="00C36E29" w:rsidRPr="00AA1912" w:rsidRDefault="00C36E29" w:rsidP="001B09EB">
            <w:pPr>
              <w:numPr>
                <w:ilvl w:val="0"/>
                <w:numId w:val="1"/>
              </w:numPr>
              <w:shd w:val="clear" w:color="auto" w:fill="FFFFFF"/>
              <w:tabs>
                <w:tab w:val="left" w:pos="10080"/>
              </w:tabs>
              <w:spacing w:after="0" w:line="20" w:lineRule="atLeast"/>
              <w:ind w:left="-180" w:right="-42" w:firstLine="18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1912">
              <w:rPr>
                <w:rFonts w:ascii="Times New Roman" w:hAnsi="Times New Roman"/>
                <w:spacing w:val="-1"/>
                <w:sz w:val="16"/>
                <w:szCs w:val="16"/>
                <w:lang w:eastAsia="ru-RU"/>
              </w:rPr>
              <w:t xml:space="preserve">Псковщина Партизанская: Воспоминания участников </w:t>
            </w:r>
            <w:r w:rsidRPr="00AA1912">
              <w:rPr>
                <w:rFonts w:ascii="Times New Roman" w:hAnsi="Times New Roman"/>
                <w:spacing w:val="3"/>
                <w:sz w:val="16"/>
                <w:szCs w:val="16"/>
                <w:lang w:eastAsia="ru-RU"/>
              </w:rPr>
              <w:t>партизанского движения. - Л.: Лениздат, 1979. – 271 с.</w:t>
            </w:r>
          </w:p>
          <w:p w:rsidR="00C36E29" w:rsidRPr="00AA1912" w:rsidRDefault="00C36E29" w:rsidP="001B09EB">
            <w:pPr>
              <w:pStyle w:val="BodyText2"/>
              <w:spacing w:line="15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E29" w:rsidRPr="008E1634" w:rsidTr="009B6CE9">
        <w:trPr>
          <w:trHeight w:val="10615"/>
        </w:trPr>
        <w:tc>
          <w:tcPr>
            <w:tcW w:w="5053" w:type="dxa"/>
            <w:gridSpan w:val="3"/>
          </w:tcPr>
          <w:p w:rsidR="00C36E29" w:rsidRPr="00AA1912" w:rsidRDefault="00C36E29" w:rsidP="001B09EB">
            <w:pPr>
              <w:spacing w:after="0" w:line="20" w:lineRule="atLeast"/>
              <w:jc w:val="center"/>
              <w:rPr>
                <w:rFonts w:ascii="Antikvar Shadow" w:hAnsi="Antikvar Shadow"/>
                <w:bCs/>
                <w:color w:val="17365D"/>
                <w:sz w:val="28"/>
                <w:szCs w:val="28"/>
                <w:lang w:eastAsia="ru-RU"/>
              </w:rPr>
            </w:pPr>
            <w:r w:rsidRPr="00AA1912">
              <w:rPr>
                <w:rFonts w:ascii="Antikvar Shadow" w:hAnsi="Antikvar Shadow"/>
                <w:bCs/>
                <w:color w:val="17365D"/>
                <w:sz w:val="28"/>
                <w:szCs w:val="28"/>
                <w:lang w:eastAsia="ru-RU"/>
              </w:rPr>
              <w:t xml:space="preserve">МБУК </w:t>
            </w:r>
            <w:r w:rsidRPr="00AA1912">
              <w:rPr>
                <w:rFonts w:ascii="Arial" w:hAnsi="Arial" w:cs="Arial"/>
                <w:bCs/>
                <w:color w:val="17365D"/>
                <w:sz w:val="28"/>
                <w:szCs w:val="28"/>
                <w:lang w:eastAsia="ru-RU"/>
              </w:rPr>
              <w:t>«</w:t>
            </w:r>
            <w:r w:rsidRPr="00AA1912">
              <w:rPr>
                <w:rFonts w:ascii="Antikvar Shadow" w:hAnsi="Antikvar Shadow"/>
                <w:bCs/>
                <w:color w:val="17365D"/>
                <w:sz w:val="28"/>
                <w:szCs w:val="28"/>
                <w:lang w:eastAsia="ru-RU"/>
              </w:rPr>
              <w:t>Дедовичская центральная</w:t>
            </w:r>
          </w:p>
          <w:p w:rsidR="00C36E29" w:rsidRPr="00AA1912" w:rsidRDefault="00C36E29" w:rsidP="00680FE0">
            <w:pPr>
              <w:spacing w:after="0" w:line="20" w:lineRule="atLeast"/>
              <w:jc w:val="center"/>
              <w:rPr>
                <w:rFonts w:ascii="Antikvar Shadow" w:hAnsi="Antikvar Shadow"/>
                <w:bCs/>
                <w:color w:val="17365D"/>
                <w:sz w:val="28"/>
                <w:szCs w:val="28"/>
                <w:lang w:eastAsia="ru-RU"/>
              </w:rPr>
            </w:pPr>
            <w:r w:rsidRPr="00AA1912">
              <w:rPr>
                <w:rFonts w:ascii="Antikvar Shadow" w:hAnsi="Antikvar Shadow"/>
                <w:bCs/>
                <w:color w:val="17365D"/>
                <w:sz w:val="28"/>
                <w:szCs w:val="28"/>
                <w:lang w:eastAsia="ru-RU"/>
              </w:rPr>
              <w:t>районная библиотека</w:t>
            </w:r>
            <w:r w:rsidRPr="00AA1912">
              <w:rPr>
                <w:rFonts w:ascii="Arial" w:hAnsi="Arial" w:cs="Arial"/>
                <w:bCs/>
                <w:color w:val="17365D"/>
                <w:sz w:val="28"/>
                <w:szCs w:val="28"/>
                <w:lang w:eastAsia="ru-RU"/>
              </w:rPr>
              <w:t>»</w:t>
            </w:r>
          </w:p>
          <w:p w:rsidR="00C36E29" w:rsidRPr="00AA1912" w:rsidRDefault="00C36E29" w:rsidP="00680FE0">
            <w:pPr>
              <w:spacing w:after="0" w:line="20" w:lineRule="atLeast"/>
              <w:jc w:val="center"/>
              <w:rPr>
                <w:rFonts w:ascii="Antikvar Shadow" w:hAnsi="Antikvar Shadow"/>
                <w:bCs/>
                <w:sz w:val="20"/>
                <w:szCs w:val="20"/>
                <w:lang w:eastAsia="ru-RU"/>
              </w:rPr>
            </w:pPr>
          </w:p>
          <w:p w:rsidR="00C36E29" w:rsidRPr="00AA1912" w:rsidRDefault="00C36E29" w:rsidP="001B09EB">
            <w:pPr>
              <w:spacing w:after="0" w:line="20" w:lineRule="atLeast"/>
              <w:jc w:val="center"/>
              <w:rPr>
                <w:rFonts w:ascii="Antikvar Shadow" w:hAnsi="Antikvar Shadow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ntikvar Shadow" w:hAnsi="Antikvar Shadow"/>
                <w:bCs/>
                <w:color w:val="C00000"/>
                <w:sz w:val="36"/>
                <w:szCs w:val="36"/>
                <w:lang w:eastAsia="ru-RU"/>
              </w:rPr>
              <w:t>76</w:t>
            </w:r>
            <w:r w:rsidRPr="00AA1912">
              <w:rPr>
                <w:rFonts w:ascii="Antikvar Shadow" w:hAnsi="Antikvar Shadow"/>
                <w:bCs/>
                <w:color w:val="C00000"/>
                <w:sz w:val="36"/>
                <w:szCs w:val="36"/>
                <w:lang w:eastAsia="ru-RU"/>
              </w:rPr>
              <w:t xml:space="preserve"> лет образования</w:t>
            </w:r>
          </w:p>
          <w:p w:rsidR="00C36E29" w:rsidRPr="00AA1912" w:rsidRDefault="00C36E29" w:rsidP="00680FE0">
            <w:pPr>
              <w:spacing w:after="0" w:line="20" w:lineRule="atLeast"/>
              <w:jc w:val="center"/>
              <w:rPr>
                <w:rFonts w:ascii="Antikvar Shadow" w:hAnsi="Antikvar Shadow"/>
                <w:b/>
                <w:bCs/>
                <w:color w:val="C00000"/>
                <w:sz w:val="36"/>
                <w:szCs w:val="36"/>
                <w:lang w:eastAsia="ru-RU"/>
              </w:rPr>
            </w:pPr>
            <w:r w:rsidRPr="00AA1912">
              <w:rPr>
                <w:rFonts w:ascii="Antikvar Shadow" w:hAnsi="Antikvar Shadow"/>
                <w:b/>
                <w:bCs/>
                <w:color w:val="C00000"/>
                <w:sz w:val="36"/>
                <w:szCs w:val="36"/>
                <w:lang w:eastAsia="ru-RU"/>
              </w:rPr>
              <w:t>Партизанского края</w:t>
            </w:r>
          </w:p>
          <w:p w:rsidR="00C36E29" w:rsidRDefault="00C36E29" w:rsidP="00680FE0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color w:val="C00000"/>
                <w:sz w:val="36"/>
                <w:szCs w:val="36"/>
                <w:lang w:eastAsia="ru-RU"/>
              </w:rPr>
            </w:pPr>
          </w:p>
          <w:p w:rsidR="00C36E29" w:rsidRPr="00AA1912" w:rsidRDefault="00C36E29" w:rsidP="0023738B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E1634">
              <w:rPr>
                <w:rFonts w:ascii="Times New Roman" w:hAnsi="Times New Roman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pict>
                <v:shape id="Рисунок 1" o:spid="_x0000_i1032" type="#_x0000_t75" style="width:225pt;height:168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">
                  <v:imagedata r:id="rId16" o:title="" croptop="-374f" cropbottom="-571f" cropright="-190f"/>
                  <o:lock v:ext="edit" aspectratio="f"/>
                </v:shape>
              </w:pict>
            </w:r>
          </w:p>
          <w:p w:rsidR="00C36E29" w:rsidRDefault="00C36E29" w:rsidP="00680FE0">
            <w:pPr>
              <w:pStyle w:val="BodyText2"/>
              <w:spacing w:line="20" w:lineRule="atLeast"/>
              <w:ind w:left="249"/>
              <w:jc w:val="left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C36E29" w:rsidRDefault="00C36E29" w:rsidP="00680FE0">
            <w:pPr>
              <w:pStyle w:val="BodyText2"/>
              <w:spacing w:line="20" w:lineRule="atLeast"/>
              <w:ind w:left="249"/>
              <w:jc w:val="left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C36E29" w:rsidRPr="00AA1912" w:rsidRDefault="00C36E29" w:rsidP="00680FE0">
            <w:pPr>
              <w:pStyle w:val="BodyText2"/>
              <w:spacing w:line="20" w:lineRule="atLeast"/>
              <w:ind w:left="249"/>
              <w:jc w:val="left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C36E29" w:rsidRPr="00AA1912" w:rsidRDefault="00C36E29" w:rsidP="0023738B">
            <w:pPr>
              <w:pStyle w:val="BodyText2"/>
              <w:spacing w:line="20" w:lineRule="atLeast"/>
              <w:rPr>
                <w:rFonts w:ascii="Antikvar Shadow" w:hAnsi="Antikvar Shadow"/>
                <w:color w:val="1F497D"/>
                <w:sz w:val="28"/>
                <w:szCs w:val="28"/>
                <w:shd w:val="clear" w:color="auto" w:fill="FFFFFF"/>
              </w:rPr>
            </w:pPr>
            <w:r w:rsidRPr="00AA1912">
              <w:rPr>
                <w:rFonts w:ascii="Antikvar Shadow" w:hAnsi="Antikvar Shadow"/>
                <w:color w:val="1F497D"/>
                <w:sz w:val="28"/>
                <w:szCs w:val="28"/>
                <w:shd w:val="clear" w:color="auto" w:fill="FFFFFF"/>
              </w:rPr>
              <w:t>Подвиг никогда не умирает,</w:t>
            </w:r>
          </w:p>
          <w:p w:rsidR="00C36E29" w:rsidRPr="00AA1912" w:rsidRDefault="00C36E29" w:rsidP="00AA1912">
            <w:pPr>
              <w:pStyle w:val="BodyText2"/>
              <w:spacing w:line="20" w:lineRule="atLeast"/>
              <w:ind w:left="249"/>
              <w:rPr>
                <w:rFonts w:ascii="Antikvar Shadow" w:hAnsi="Antikvar Shadow"/>
                <w:color w:val="1F497D"/>
                <w:sz w:val="28"/>
                <w:szCs w:val="28"/>
                <w:shd w:val="clear" w:color="auto" w:fill="FFFFFF"/>
              </w:rPr>
            </w:pPr>
            <w:r w:rsidRPr="00AA1912">
              <w:rPr>
                <w:rFonts w:ascii="Antikvar Shadow" w:hAnsi="Antikvar Shadow"/>
                <w:color w:val="1F497D"/>
                <w:sz w:val="28"/>
                <w:szCs w:val="28"/>
                <w:shd w:val="clear" w:color="auto" w:fill="FFFFFF"/>
              </w:rPr>
              <w:t>В памяти хранит его народ,</w:t>
            </w:r>
          </w:p>
          <w:p w:rsidR="00C36E29" w:rsidRPr="00AA1912" w:rsidRDefault="00C36E29" w:rsidP="00AA1912">
            <w:pPr>
              <w:pStyle w:val="BodyText2"/>
              <w:spacing w:line="20" w:lineRule="atLeast"/>
              <w:ind w:left="249"/>
              <w:rPr>
                <w:rFonts w:ascii="Antikvar Shadow" w:hAnsi="Antikvar Shadow"/>
                <w:color w:val="1F497D"/>
                <w:sz w:val="28"/>
                <w:szCs w:val="28"/>
                <w:shd w:val="clear" w:color="auto" w:fill="FFFFFF"/>
              </w:rPr>
            </w:pPr>
            <w:r w:rsidRPr="00AA1912">
              <w:rPr>
                <w:rFonts w:ascii="Antikvar Shadow" w:hAnsi="Antikvar Shadow"/>
                <w:color w:val="1F497D"/>
                <w:sz w:val="28"/>
                <w:szCs w:val="28"/>
                <w:shd w:val="clear" w:color="auto" w:fill="FFFFFF"/>
              </w:rPr>
              <w:t>Слава тем, кто жил</w:t>
            </w:r>
          </w:p>
          <w:p w:rsidR="00C36E29" w:rsidRPr="00AA1912" w:rsidRDefault="00C36E29" w:rsidP="00AA1912">
            <w:pPr>
              <w:pStyle w:val="BodyText2"/>
              <w:spacing w:line="20" w:lineRule="atLeast"/>
              <w:ind w:left="249"/>
              <w:rPr>
                <w:rFonts w:ascii="Antikvar Shadow" w:hAnsi="Antikvar Shadow"/>
                <w:color w:val="1F497D"/>
                <w:sz w:val="28"/>
                <w:szCs w:val="28"/>
                <w:shd w:val="clear" w:color="auto" w:fill="FFFFFF"/>
              </w:rPr>
            </w:pPr>
            <w:r w:rsidRPr="00AA1912">
              <w:rPr>
                <w:rFonts w:ascii="Antikvar Shadow" w:hAnsi="Antikvar Shadow"/>
                <w:color w:val="1F497D"/>
                <w:sz w:val="28"/>
                <w:szCs w:val="28"/>
                <w:shd w:val="clear" w:color="auto" w:fill="FFFFFF"/>
              </w:rPr>
              <w:t>в заветном крае,</w:t>
            </w:r>
          </w:p>
          <w:p w:rsidR="00C36E29" w:rsidRPr="00AA1912" w:rsidRDefault="00C36E29" w:rsidP="00AA1912">
            <w:pPr>
              <w:pStyle w:val="BodyText2"/>
              <w:spacing w:line="20" w:lineRule="atLeast"/>
              <w:ind w:left="249"/>
              <w:rPr>
                <w:rFonts w:ascii="Antikvar Shadow" w:hAnsi="Antikvar Shadow"/>
                <w:color w:val="1F497D"/>
                <w:sz w:val="28"/>
                <w:szCs w:val="28"/>
                <w:shd w:val="clear" w:color="auto" w:fill="FFFFFF"/>
              </w:rPr>
            </w:pPr>
            <w:r w:rsidRPr="00AA1912">
              <w:rPr>
                <w:rFonts w:ascii="Antikvar Shadow" w:hAnsi="Antikvar Shadow"/>
                <w:color w:val="1F497D"/>
                <w:sz w:val="28"/>
                <w:szCs w:val="28"/>
                <w:shd w:val="clear" w:color="auto" w:fill="FFFFFF"/>
              </w:rPr>
              <w:t>Слава тем, кто ныне в н</w:t>
            </w:r>
            <w:r w:rsidRPr="00AA1912">
              <w:rPr>
                <w:rFonts w:ascii="Arial" w:hAnsi="Arial" w:cs="Arial"/>
                <w:color w:val="1F497D"/>
                <w:sz w:val="28"/>
                <w:szCs w:val="28"/>
                <w:shd w:val="clear" w:color="auto" w:fill="FFFFFF"/>
              </w:rPr>
              <w:t>ё</w:t>
            </w:r>
            <w:r w:rsidRPr="00AA1912">
              <w:rPr>
                <w:rFonts w:ascii="Antikvar Shadow" w:hAnsi="Antikvar Shadow" w:cs="Antikvar Shadow"/>
                <w:color w:val="1F497D"/>
                <w:sz w:val="28"/>
                <w:szCs w:val="28"/>
                <w:shd w:val="clear" w:color="auto" w:fill="FFFFFF"/>
              </w:rPr>
              <w:t>мживет</w:t>
            </w:r>
            <w:r w:rsidRPr="00AA1912">
              <w:rPr>
                <w:rFonts w:ascii="Antikvar Shadow" w:hAnsi="Antikvar Shadow"/>
                <w:color w:val="1F497D"/>
                <w:sz w:val="28"/>
                <w:szCs w:val="28"/>
                <w:shd w:val="clear" w:color="auto" w:fill="FFFFFF"/>
              </w:rPr>
              <w:t>.</w:t>
            </w:r>
          </w:p>
          <w:p w:rsidR="00C36E29" w:rsidRPr="00AA1912" w:rsidRDefault="00C36E29" w:rsidP="00AA1912">
            <w:pPr>
              <w:pStyle w:val="BodyText2"/>
              <w:spacing w:line="20" w:lineRule="atLeast"/>
              <w:ind w:left="249"/>
              <w:rPr>
                <w:rFonts w:ascii="Antikvar Shadow" w:hAnsi="Antikvar Shadow"/>
                <w:color w:val="1F497D"/>
                <w:sz w:val="28"/>
                <w:szCs w:val="28"/>
                <w:shd w:val="clear" w:color="auto" w:fill="FFFFFF"/>
              </w:rPr>
            </w:pPr>
          </w:p>
          <w:p w:rsidR="00C36E29" w:rsidRPr="00AA1912" w:rsidRDefault="00C36E29" w:rsidP="00680FE0">
            <w:pPr>
              <w:pStyle w:val="BodyText2"/>
              <w:spacing w:line="20" w:lineRule="atLeast"/>
              <w:ind w:left="249"/>
              <w:jc w:val="right"/>
              <w:rPr>
                <w:rFonts w:ascii="Antikvar Shadow" w:hAnsi="Antikvar Shadow"/>
                <w:color w:val="1F497D"/>
                <w:sz w:val="28"/>
                <w:szCs w:val="28"/>
                <w:shd w:val="clear" w:color="auto" w:fill="FFFFFF"/>
              </w:rPr>
            </w:pPr>
            <w:r w:rsidRPr="00AA1912">
              <w:rPr>
                <w:rFonts w:ascii="Antikvar Shadow" w:hAnsi="Antikvar Shadow"/>
                <w:color w:val="1F497D"/>
                <w:sz w:val="28"/>
                <w:szCs w:val="28"/>
                <w:shd w:val="clear" w:color="auto" w:fill="FFFFFF"/>
              </w:rPr>
              <w:t>И. Виноградов</w:t>
            </w:r>
          </w:p>
          <w:p w:rsidR="00C36E29" w:rsidRDefault="00C36E29" w:rsidP="00AA1912">
            <w:pPr>
              <w:pStyle w:val="BodyText2"/>
              <w:spacing w:line="20" w:lineRule="atLeast"/>
              <w:rPr>
                <w:rFonts w:ascii="Antikvar Shadow" w:hAnsi="Antikvar Shadow"/>
                <w:color w:val="C00000"/>
                <w:sz w:val="20"/>
                <w:szCs w:val="20"/>
                <w:shd w:val="clear" w:color="auto" w:fill="FFFFFF"/>
              </w:rPr>
            </w:pPr>
          </w:p>
          <w:p w:rsidR="00C36E29" w:rsidRDefault="00C36E29" w:rsidP="00AA1912">
            <w:pPr>
              <w:pStyle w:val="BodyText2"/>
              <w:spacing w:line="20" w:lineRule="atLeast"/>
              <w:rPr>
                <w:rFonts w:ascii="Antikvar Shadow" w:hAnsi="Antikvar Shadow"/>
                <w:color w:val="C00000"/>
                <w:sz w:val="20"/>
                <w:szCs w:val="20"/>
                <w:shd w:val="clear" w:color="auto" w:fill="FFFFFF"/>
              </w:rPr>
            </w:pPr>
          </w:p>
          <w:p w:rsidR="00C36E29" w:rsidRPr="007942BB" w:rsidRDefault="00C36E29" w:rsidP="00AA1912">
            <w:pPr>
              <w:pStyle w:val="BodyText2"/>
              <w:spacing w:line="20" w:lineRule="atLeast"/>
              <w:rPr>
                <w:rFonts w:ascii="Antikvar Shadow" w:hAnsi="Antikvar Shadow"/>
                <w:color w:val="C00000"/>
                <w:sz w:val="32"/>
                <w:szCs w:val="32"/>
                <w:shd w:val="clear" w:color="auto" w:fill="FFFFFF"/>
              </w:rPr>
            </w:pPr>
            <w:r w:rsidRPr="007942BB">
              <w:rPr>
                <w:rFonts w:ascii="Antikvar Shadow" w:hAnsi="Antikvar Shadow"/>
                <w:color w:val="C00000"/>
                <w:sz w:val="32"/>
                <w:szCs w:val="32"/>
                <w:shd w:val="clear" w:color="auto" w:fill="FFFFFF"/>
              </w:rPr>
              <w:t>Дедовичи</w:t>
            </w:r>
          </w:p>
          <w:p w:rsidR="00C36E29" w:rsidRPr="007942BB" w:rsidRDefault="00C36E29" w:rsidP="00680FE0">
            <w:pPr>
              <w:pStyle w:val="BodyText2"/>
              <w:spacing w:line="20" w:lineRule="atLeast"/>
              <w:ind w:left="249"/>
              <w:rPr>
                <w:rFonts w:ascii="Antikvar Shadow" w:hAnsi="Antikvar Shadow"/>
                <w:color w:val="C00000"/>
                <w:sz w:val="32"/>
                <w:szCs w:val="32"/>
                <w:shd w:val="clear" w:color="auto" w:fill="FFFFFF"/>
              </w:rPr>
            </w:pPr>
            <w:r w:rsidRPr="007942BB">
              <w:rPr>
                <w:rFonts w:ascii="Antikvar Shadow" w:hAnsi="Antikvar Shadow"/>
                <w:color w:val="C00000"/>
                <w:sz w:val="32"/>
                <w:szCs w:val="32"/>
                <w:shd w:val="clear" w:color="auto" w:fill="FFFFFF"/>
              </w:rPr>
              <w:t>201</w:t>
            </w:r>
            <w:r>
              <w:rPr>
                <w:rFonts w:ascii="Antikvar Shadow" w:hAnsi="Antikvar Shadow"/>
                <w:color w:val="C00000"/>
                <w:sz w:val="32"/>
                <w:szCs w:val="32"/>
                <w:shd w:val="clear" w:color="auto" w:fill="FFFFFF"/>
              </w:rPr>
              <w:t>7</w:t>
            </w:r>
          </w:p>
          <w:p w:rsidR="00C36E29" w:rsidRPr="00AA1912" w:rsidRDefault="00C36E29" w:rsidP="00AA1912">
            <w:pPr>
              <w:pStyle w:val="BodyText2"/>
              <w:spacing w:line="20" w:lineRule="atLeast"/>
              <w:jc w:val="left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:rsidR="00C36E29" w:rsidRPr="008479D5" w:rsidRDefault="00C36E29">
      <w:pPr>
        <w:spacing w:after="0" w:line="20" w:lineRule="atLeast"/>
        <w:rPr>
          <w:rFonts w:ascii="Antikvar Shadow" w:hAnsi="Antikvar Shadow"/>
          <w:color w:val="0F243E"/>
          <w:sz w:val="24"/>
          <w:szCs w:val="24"/>
        </w:rPr>
      </w:pPr>
    </w:p>
    <w:sectPr w:rsidR="00C36E29" w:rsidRPr="008479D5" w:rsidSect="001B09EB">
      <w:pgSz w:w="16838" w:h="11906" w:orient="landscape"/>
      <w:pgMar w:top="454" w:right="567" w:bottom="454" w:left="567" w:header="709" w:footer="709" w:gutter="0"/>
      <w:cols w:num="3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6E29" w:rsidRDefault="00C36E29" w:rsidP="00074F26">
      <w:pPr>
        <w:spacing w:after="0" w:line="240" w:lineRule="auto"/>
      </w:pPr>
      <w:r>
        <w:separator/>
      </w:r>
    </w:p>
  </w:endnote>
  <w:endnote w:type="continuationSeparator" w:id="1">
    <w:p w:rsidR="00C36E29" w:rsidRDefault="00C36E29" w:rsidP="00074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tikvar Shadow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6E29" w:rsidRDefault="00C36E29" w:rsidP="00074F26">
      <w:pPr>
        <w:spacing w:after="0" w:line="240" w:lineRule="auto"/>
      </w:pPr>
      <w:r>
        <w:separator/>
      </w:r>
    </w:p>
  </w:footnote>
  <w:footnote w:type="continuationSeparator" w:id="1">
    <w:p w:rsidR="00C36E29" w:rsidRDefault="00C36E29" w:rsidP="00074F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05C1A"/>
    <w:multiLevelType w:val="hybridMultilevel"/>
    <w:tmpl w:val="0EFE76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1E86"/>
    <w:rsid w:val="00020200"/>
    <w:rsid w:val="00074F26"/>
    <w:rsid w:val="000F7888"/>
    <w:rsid w:val="001331A6"/>
    <w:rsid w:val="00170FB2"/>
    <w:rsid w:val="001B09EB"/>
    <w:rsid w:val="0023738B"/>
    <w:rsid w:val="002D1F29"/>
    <w:rsid w:val="002D388C"/>
    <w:rsid w:val="003B3F57"/>
    <w:rsid w:val="003F7268"/>
    <w:rsid w:val="00465746"/>
    <w:rsid w:val="004B72CB"/>
    <w:rsid w:val="0050378F"/>
    <w:rsid w:val="005047A4"/>
    <w:rsid w:val="00581382"/>
    <w:rsid w:val="005D7206"/>
    <w:rsid w:val="00680FE0"/>
    <w:rsid w:val="007942BB"/>
    <w:rsid w:val="00810510"/>
    <w:rsid w:val="008479D5"/>
    <w:rsid w:val="00852FBE"/>
    <w:rsid w:val="00865A5A"/>
    <w:rsid w:val="008A0563"/>
    <w:rsid w:val="008E1634"/>
    <w:rsid w:val="00943943"/>
    <w:rsid w:val="009636F0"/>
    <w:rsid w:val="009B6CE9"/>
    <w:rsid w:val="009F5FA8"/>
    <w:rsid w:val="00A007F9"/>
    <w:rsid w:val="00A02AC9"/>
    <w:rsid w:val="00A835F9"/>
    <w:rsid w:val="00AA1912"/>
    <w:rsid w:val="00B35261"/>
    <w:rsid w:val="00C36B1C"/>
    <w:rsid w:val="00C36E29"/>
    <w:rsid w:val="00CE4877"/>
    <w:rsid w:val="00DC0416"/>
    <w:rsid w:val="00E04A66"/>
    <w:rsid w:val="00E11E86"/>
    <w:rsid w:val="00E35A2A"/>
    <w:rsid w:val="00EE7928"/>
    <w:rsid w:val="00F42F48"/>
    <w:rsid w:val="00F8107F"/>
    <w:rsid w:val="00FE4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B1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uiPriority w:val="99"/>
    <w:rsid w:val="00074F26"/>
    <w:pPr>
      <w:spacing w:after="0" w:line="240" w:lineRule="auto"/>
      <w:jc w:val="center"/>
    </w:pPr>
    <w:rPr>
      <w:rFonts w:ascii="Arial Black" w:eastAsia="Times New Roman" w:hAnsi="Arial Black"/>
      <w:sz w:val="24"/>
      <w:szCs w:val="24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074F26"/>
    <w:rPr>
      <w:rFonts w:ascii="Arial Black" w:hAnsi="Arial Black" w:cs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074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74F2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74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74F2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74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74F2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4B72C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733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3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3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927</Words>
  <Characters>5287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Голубой реки Шелони</dc:title>
  <dc:subject/>
  <dc:creator>user</dc:creator>
  <cp:keywords/>
  <dc:description/>
  <cp:lastModifiedBy>Алла</cp:lastModifiedBy>
  <cp:revision>2</cp:revision>
  <cp:lastPrinted>2016-11-07T12:41:00Z</cp:lastPrinted>
  <dcterms:created xsi:type="dcterms:W3CDTF">2018-05-04T06:48:00Z</dcterms:created>
  <dcterms:modified xsi:type="dcterms:W3CDTF">2018-05-04T06:48:00Z</dcterms:modified>
</cp:coreProperties>
</file>