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5B" w:rsidRPr="000958A2" w:rsidRDefault="00E1695B" w:rsidP="008063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0958A2">
        <w:rPr>
          <w:rFonts w:ascii="Times New Roman" w:hAnsi="Times New Roman"/>
          <w:bCs/>
          <w:iCs/>
          <w:sz w:val="28"/>
          <w:szCs w:val="28"/>
          <w:lang w:eastAsia="ru-RU"/>
        </w:rPr>
        <w:t>МБУ «Культурно-досуговый комплекс Новосокольнического района»</w:t>
      </w:r>
    </w:p>
    <w:p w:rsidR="00E1695B" w:rsidRDefault="00E1695B" w:rsidP="008063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Cs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lang w:eastAsia="ru-RU"/>
        </w:rPr>
        <w:t>Районная детская библиотека</w:t>
      </w:r>
    </w:p>
    <w:p w:rsidR="00E1695B" w:rsidRDefault="00E1695B" w:rsidP="008063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Cs/>
          <w:sz w:val="32"/>
          <w:szCs w:val="32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Cs/>
          <w:sz w:val="32"/>
          <w:szCs w:val="32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6517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120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v-text-kern:t" trim="t" fitpath="t" string="Патриотическо-краеведческий &#10;проект &#10;«АЗБУКА  МОЕГО ГОРОДА»"/>
          </v:shape>
        </w:pict>
      </w:r>
    </w:p>
    <w:p w:rsidR="00E1695B" w:rsidRDefault="00E1695B" w:rsidP="00D948B8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ello_html_68577711.png" style="position:absolute;left:0;text-align:left;margin-left:0;margin-top:0;width:146.25pt;height:174pt;z-index:251658240;mso-position-horizontal:left;mso-position-vertical-relative:line" o:allowoverlap="f">
            <w10:wrap type="square"/>
          </v:shape>
        </w:pict>
      </w:r>
    </w:p>
    <w:p w:rsidR="00E1695B" w:rsidRDefault="00E1695B" w:rsidP="00D948B8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E1695B" w:rsidRDefault="00E1695B" w:rsidP="00D948B8">
      <w:pPr>
        <w:shd w:val="clear" w:color="auto" w:fill="FFFFFF"/>
        <w:spacing w:after="0" w:line="294" w:lineRule="atLeast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Координатор</w:t>
      </w:r>
      <w:r w:rsidRPr="000958A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проекта:</w:t>
      </w:r>
    </w:p>
    <w:p w:rsidR="00E1695B" w:rsidRDefault="00E1695B" w:rsidP="00D948B8">
      <w:pPr>
        <w:shd w:val="clear" w:color="auto" w:fill="FFFFFF"/>
        <w:spacing w:after="0" w:line="294" w:lineRule="atLeast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639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МБУ «Культурно-досуговый комплекс Новосокольнического района»</w:t>
      </w:r>
    </w:p>
    <w:p w:rsidR="00E1695B" w:rsidRDefault="00E1695B" w:rsidP="00D948B8">
      <w:pPr>
        <w:shd w:val="clear" w:color="auto" w:fill="FFFFFF"/>
        <w:spacing w:after="0" w:line="294" w:lineRule="atLeast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Районная детская библиотека. </w:t>
      </w:r>
    </w:p>
    <w:p w:rsidR="00E1695B" w:rsidRPr="00371FB8" w:rsidRDefault="00E1695B" w:rsidP="00D948B8">
      <w:pPr>
        <w:shd w:val="clear" w:color="auto" w:fill="FFFFFF"/>
        <w:spacing w:after="0" w:line="294" w:lineRule="atLeast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Заведующая РДБ Федорова Светлана Алексеевна.</w:t>
      </w:r>
    </w:p>
    <w:p w:rsidR="00E1695B" w:rsidRPr="00371FB8" w:rsidRDefault="00E1695B" w:rsidP="00D948B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D948B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58A2">
        <w:rPr>
          <w:rFonts w:ascii="Times New Roman" w:hAnsi="Times New Roman"/>
          <w:b/>
          <w:color w:val="000000"/>
          <w:sz w:val="28"/>
          <w:szCs w:val="28"/>
          <w:lang w:eastAsia="ru-RU"/>
        </w:rPr>
        <w:t>Исполнители:</w:t>
      </w:r>
      <w:r w:rsidRPr="008063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учащиеся 4 «в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6 «в» классов МБОУ СОШ г. Новосокольники</w:t>
      </w:r>
    </w:p>
    <w:p w:rsidR="00E1695B" w:rsidRPr="0080639A" w:rsidRDefault="00E1695B" w:rsidP="00D948B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651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6" type="#_x0000_t75" alt="азбука.jpg" style="width:427.5pt;height:27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">
            <v:imagedata r:id="rId7" o:title=""/>
            <o:lock v:ext="edit" aspectratio="f"/>
          </v:shape>
        </w:pic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СОДЕРЖАНИЕ ПРОЕКТА: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КАРТА ПРОЕКТА………………….……….…3 с.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АННОТ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АЦИЯ ПРОЕКТА…………………………………………………4с.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I. АКТУАЛЬНОСТЬ И ВАЖНОСТЬ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ПРОЕКТА………………….……4-7 с.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II. СБОР И 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АЛИЗ ИНФОРМАЦИИ…………………………………7 с.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III.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РЕАЛИЗАЦИЯ ПЛА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ДЕЙСТВИЙ И ЕГО ИТОГИ…………..7-8 с.</w:t>
      </w:r>
    </w:p>
    <w:p w:rsidR="00E1695B" w:rsidRPr="00B1044F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IV</w:t>
      </w:r>
      <w:r w:rsidRPr="00B1044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ПРИЛОЖЕНИЯ………………………………………………………9-10с.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80639A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5E3BE7" w:rsidRDefault="00E1695B" w:rsidP="005E3BE7">
      <w:pPr>
        <w:pStyle w:val="ListParagraph"/>
        <w:shd w:val="clear" w:color="auto" w:fill="FFFFFF"/>
        <w:spacing w:after="0" w:line="294" w:lineRule="atLeast"/>
        <w:ind w:left="108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E3BE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Информационная карта проекта.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A35557" w:rsidRDefault="00E1695B" w:rsidP="00A3555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3B7C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Название проекта:</w:t>
      </w:r>
      <w:r w:rsidRPr="00A3555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35557">
        <w:rPr>
          <w:rFonts w:ascii="Times New Roman" w:hAnsi="Times New Roman"/>
          <w:bCs/>
          <w:color w:val="000000"/>
          <w:sz w:val="28"/>
          <w:szCs w:val="28"/>
          <w:lang w:eastAsia="ru-RU"/>
        </w:rPr>
        <w:t>«Азбука моего города».</w:t>
      </w:r>
    </w:p>
    <w:p w:rsidR="00E1695B" w:rsidRPr="003B608B" w:rsidRDefault="00E1695B" w:rsidP="003B608B">
      <w:pPr>
        <w:pStyle w:val="ListParagraph"/>
        <w:numPr>
          <w:ilvl w:val="0"/>
          <w:numId w:val="26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Координатор</w:t>
      </w:r>
      <w:r w:rsidRPr="003B6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проекта: МБУ «Культурно-досуговый комплекс Новосокольнического райо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на» Районная детская библиотека. З</w:t>
      </w:r>
      <w:r w:rsidRPr="003B608B">
        <w:rPr>
          <w:rFonts w:ascii="Times New Roman" w:hAnsi="Times New Roman"/>
          <w:color w:val="000000"/>
          <w:sz w:val="28"/>
          <w:szCs w:val="28"/>
          <w:lang w:eastAsia="ru-RU"/>
        </w:rPr>
        <w:t>аведующая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РДБ</w:t>
      </w:r>
      <w:r w:rsidRPr="003B6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Федорова Светлана Алексеевна.</w:t>
      </w:r>
    </w:p>
    <w:p w:rsidR="00E1695B" w:rsidRPr="00371FB8" w:rsidRDefault="00E1695B" w:rsidP="0080639A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3B7C">
        <w:rPr>
          <w:rFonts w:ascii="Times New Roman" w:hAnsi="Times New Roman"/>
          <w:i/>
          <w:color w:val="000000"/>
          <w:sz w:val="28"/>
          <w:szCs w:val="28"/>
          <w:lang w:eastAsia="ru-RU"/>
        </w:rPr>
        <w:t>Цель проекта:</w:t>
      </w:r>
      <w:r w:rsidRPr="003B6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атриотическо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е, социальное воспитание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школьников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младшего и среднего возраста коррекционных классов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Воспитание у подрастающего поколения чувства любви, гордости и причастности к малой родине, патриотизма и гражданственности.</w:t>
      </w:r>
      <w:r w:rsidRPr="003B608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у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школьников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младшего и среднего возраста коррекционных классов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целостного представления о родном крае: природных богатствах, культуре, искусстве, истории.</w:t>
      </w:r>
    </w:p>
    <w:p w:rsidR="00E1695B" w:rsidRPr="007C3B7C" w:rsidRDefault="00E1695B" w:rsidP="003B608B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7C3B7C">
        <w:rPr>
          <w:rFonts w:ascii="Times New Roman" w:hAnsi="Times New Roman"/>
          <w:i/>
          <w:color w:val="000000"/>
          <w:sz w:val="28"/>
          <w:szCs w:val="28"/>
          <w:lang w:eastAsia="ru-RU"/>
        </w:rPr>
        <w:t>Задачи проекта: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беспечение прочного и сознательного овладения учащимися системой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специальных знаний;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ормирование у детей краеведческих знаний о родном городе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социальное воспитание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школьников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коррекционных классов;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риобщение к краеведческой, иссл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едовательской, проектной работе;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оздание собственных краеведческих ресурсов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оздать условия для осущес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твления юными читателями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 поисковой и проектной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азвивать познаватель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ный интерес к изучению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истории,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военной истории,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культуры родного края;</w:t>
      </w:r>
    </w:p>
    <w:p w:rsidR="00E1695B" w:rsidRPr="00371FB8" w:rsidRDefault="00E1695B" w:rsidP="00806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оспитывать у детей гражданско-патриотические чувства любви к малой родине, уважительное отношение к историко-культу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рному наследию родного края.</w:t>
      </w: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E3BE7">
        <w:rPr>
          <w:rFonts w:ascii="Times New Roman" w:hAnsi="Times New Roman"/>
          <w:b/>
          <w:color w:val="000000"/>
          <w:sz w:val="28"/>
          <w:szCs w:val="28"/>
          <w:lang w:eastAsia="ru-RU"/>
        </w:rPr>
        <w:t>Краткое описание проекта</w:t>
      </w: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январе 2019 года, накануне Дня освобождения города Новосокольники и района от немецко-фашистских захватчиков,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решили узнать, что знают современные школьники 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военной истории родного города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Сотрудники районной детской библиотеки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провели анкетирование и выяснили, что уровень знаний по этому направлени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ю, достаточно низкий. Учащиеся 4 «в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6 «в» коррекционных  классов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решили найти и обобщить материал о родном городе. Итогом св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оей работы было решено сделать своими руками детскую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книгу-сборник «Азбука моего города»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а в дальнейшем выпустить ее в электронном виде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 Ребята собрали необходимый материал, оформили его. По результатам собранного материала, были подготовлены классные часы, презентации данного проекта для разных возрастных категорий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После этого провели повторное анкетирование.</w:t>
      </w:r>
    </w:p>
    <w:p w:rsidR="00E1695B" w:rsidRPr="005E3BE7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E3BE7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Законодательная база проекта</w:t>
      </w: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Коллективный творческий проект «Азбука моего города»» реализуется в соответствии и на основании нормативно-правовых документов:</w:t>
      </w: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* Конституция РФ;</w:t>
      </w: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* Международная Конвенция ООН о правах ребенка;</w:t>
      </w: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3BE7">
        <w:rPr>
          <w:rFonts w:ascii="Times New Roman" w:hAnsi="Times New Roman"/>
          <w:b/>
          <w:color w:val="000000"/>
          <w:sz w:val="28"/>
          <w:szCs w:val="28"/>
          <w:lang w:eastAsia="ru-RU"/>
        </w:rPr>
        <w:t>Сроки реализации проекта: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январь 2019 – июнь 2020 года.</w:t>
      </w:r>
    </w:p>
    <w:p w:rsidR="00E1695B" w:rsidRPr="00371FB8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5E3BE7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Аннотация проекта: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январе 2019 года, накануне Дня освобождения города Новосокольники и района от немецко-фашистских захватчиков,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решили узнать, что знают современные школьники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военной истории родного города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Сотрудники районной детской библиотеки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провели анкетирование и выяснили, что уровень знаний по этому направлени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ю, достаточно низкий. (</w:t>
      </w:r>
      <w:r w:rsidRPr="002D2364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Приложение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D2364">
        <w:rPr>
          <w:rFonts w:ascii="Times New Roman" w:hAnsi="Times New Roman"/>
          <w:i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Это натолкнуло нас на мысль организовать на базе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районной детской библиотеки с обучающимися коррекционных  4 «в» и 6 «в» классов МБОУ СОШ г. Новосокольники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коллективный творческий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патриотический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проект «Азбука моего города»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Основной идеей коллективного творческого проекта является пробуждение гражданско-патриотических чувств у детей младшего школьного возраст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а, социальное воспитание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школьников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младшего и среднего возраста коррекционных классов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Собирая материал (э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кскурсии в краеведческий музей, мероприятия в районной детской библиотеке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ребята узнали о своем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городе много интересного.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По результатам собранного мат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ериала, была изготовлена книга для детей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«Азбука моего города»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разработана историческая экскурсия по новосокольническому району «По краю родному пройду хоть на ощупь...»</w:t>
      </w:r>
      <w:r w:rsidRPr="00154FCD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 подготовлены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классный час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«История и память города Новосокольники</w:t>
      </w:r>
      <w:r w:rsidRPr="009D4CD1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7-х классов</w:t>
      </w:r>
      <w:r w:rsidRPr="009D4C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читательская конференция «За Новосокольники шли в бой Родины сыны»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8-х классов</w:t>
      </w:r>
      <w:r w:rsidRPr="009D4C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утренник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 книжной памяти мгновения войны»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4-х классов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патриотической книги 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«Мы не имеем права забывать»</w:t>
      </w:r>
      <w:r w:rsidRPr="009D4C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4CD1">
        <w:rPr>
          <w:rFonts w:ascii="Times New Roman" w:hAnsi="Times New Roman"/>
          <w:sz w:val="28"/>
          <w:szCs w:val="28"/>
        </w:rPr>
        <w:t xml:space="preserve">историко-литературная презентация </w:t>
      </w:r>
      <w:r w:rsidRPr="009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4CD1">
        <w:rPr>
          <w:rFonts w:ascii="Times New Roman" w:hAnsi="Times New Roman"/>
          <w:sz w:val="28"/>
          <w:szCs w:val="28"/>
        </w:rPr>
        <w:t>«Имя твое неизвестно, подвиг твой бессмертен»</w:t>
      </w:r>
      <w:r>
        <w:rPr>
          <w:rFonts w:ascii="Times New Roman" w:hAnsi="Times New Roman"/>
          <w:sz w:val="28"/>
          <w:szCs w:val="28"/>
        </w:rPr>
        <w:t>,</w:t>
      </w:r>
      <w:r w:rsidRPr="009C3EB9">
        <w:rPr>
          <w:rFonts w:ascii="Arial" w:hAnsi="Arial" w:cs="Arial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историческая экскурсия  «Маршрутами предков и современников», патриотическо-краеведческий библиокешинг «Город мечты, город любви, город надежды»,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презентация проекта «Азбука моего города» для разных возрастных категорий.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1695B" w:rsidRPr="0011112F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1112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I. Актуальность и важность проекта.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Проектная деятельность – технология будущего.</w:t>
      </w:r>
      <w:r w:rsidRPr="0080639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младшего школьника, только входящего в образовательную среду, освоение стратегий социального поведения, имеет большое значение. Начиная обучение, ребенок впервые сталкивается с социальной деятельностью, результаты которой оцениваются окружающими социально значимой оценкой. 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Проектное обучение является как раз тем средством, которое позволяет формировать социальные компетенции, такие как, способность проявлять инициативу, работать самостоятельно, брать на себя ответственность, готовность замечать проблемы и искать пути их решения, уметь осваивать новые знания, уметь применять решения. То есть быть социально адаптированным, обладать набором качеств и знаний для самореализации, ощущать свою значимость в социуме.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Для повышения уровня социального 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спитания  школьников младшего и среднего возраста коррекционных классов районной детской библиотекой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была разработана и внедрена такая форма проектной деятельности, как коллективный творческий проект.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Что же такое коллективный творческий проект?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Коллективный творческий проект - это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специально организованный библиотекарем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само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стоятельно выполняемый читателями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комплекс действий, завершающихся созданием творческого продукта, который предполагает свободный и нетрадиционный подход к оформлению результатов (журнал,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книга, экскурсии, театрализации, литературные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игры и т.д.).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В основе ее три основные идеи: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Коллективная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580A">
        <w:rPr>
          <w:rFonts w:ascii="Times New Roman" w:hAnsi="Times New Roman"/>
          <w:i/>
          <w:color w:val="000000"/>
          <w:sz w:val="28"/>
          <w:szCs w:val="28"/>
          <w:lang w:eastAsia="ru-RU"/>
        </w:rPr>
        <w:t>(совместная работа взрослых и детей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Творческая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F580A">
        <w:rPr>
          <w:rFonts w:ascii="Times New Roman" w:hAnsi="Times New Roman"/>
          <w:i/>
          <w:color w:val="000000"/>
          <w:sz w:val="28"/>
          <w:szCs w:val="28"/>
          <w:lang w:eastAsia="ru-RU"/>
        </w:rPr>
        <w:t>нестандартное, нешаблонное, создаваемое в совместной творческой деятельности детей и взрослых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Проект </w:t>
      </w:r>
      <w:r w:rsidRPr="00AF580A">
        <w:rPr>
          <w:rFonts w:ascii="Times New Roman" w:hAnsi="Times New Roman"/>
          <w:i/>
          <w:color w:val="000000"/>
          <w:sz w:val="28"/>
          <w:szCs w:val="28"/>
          <w:lang w:eastAsia="ru-RU"/>
        </w:rPr>
        <w:t>(занятие, действие, мероприятие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Изучение родного края актуально в современное время. Российский академик Д. С. Лихачев отмечал, что только «любовь к родному краю, к природе, знание его истории и культуры – основа, на которой и может осуществляться рост духовной культуры всего общества».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Воспитать настоящих граждан - патриотов своей Родины невозможно без изучения истории. Именно поэтому в настоящее время повышается интерес к изучению родного края, к его истории, культуре, традициям. Краеведение своими корнями уходит в далекое прошлое. У всех народов мира, во все времена были люди, которые хорошо знали окружавшую их местность, ее природу, прошлую и современную жизнь. Народные «краезнатцы» были знатоками родных мест. Свои знания исторического, географического, экономического характера устно или в различных документах они передавали последующим поколениям, тем самым, сохраняя преемственность в материальной и духовной культуре народов.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В воспитании гражданина и патриота нашей родины особо важная роль принадл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ежит детским библиотекам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 Имен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 библиотека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должна давать знания о своем родном крае, прививать соответственное отношени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к тому, что окружает ребенка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бережное отношение к природе, истории, культуре своего народа. 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Воспитание патриотических чувств следует проводить через сознание ребенком причастности ко всем процессам, происходящим в родном крае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Ч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ерез выбор активной жизненной позиции, через осознание своей значимости, неповторимости.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Изучение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военной истории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родного края способствует воспитанию патриотизма, дает возможность привлечь к поисково-исследовательской,</w:t>
      </w:r>
      <w:r w:rsidRPr="0080639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проектной</w:t>
      </w:r>
      <w:r w:rsidRPr="0080639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деятельности. Изучение родного края происходит путем открытий и сориентировано не на запоминание школьниками предоставленной информации, а на активное участие ими в процессе ее приобретения.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F20A6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Обоснование проблемы</w:t>
      </w:r>
      <w:r w:rsidRPr="00371FB8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Изучение военного прошлого своей малой Родины  -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один из ведущих факторов воспитания школьников. 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Академик Д.С. Лихачев говорил: «Если человек не любит хотя бы изредка смотреть на старые фотографии своих родителей, не ценит память о них, оставленную в саду, который они возделывали, вещах, которые им принадлежали, - значит, он не любит их. Если человек не любит старые улицы, пусть даже и плохонькие, - значит, у него нет любви к своему городу. Если человек равнодушен к памятникам истории своей страны, - он, как правило, 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внодушен к своей стране». Мы считаем, что учителя, библиотекари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, родители не должны допускать такого равнодушия у детей,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которые, окончив школу, станут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полноправными гражданами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своей страны. Незнание военного прошлого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родного края ведет к духовному обнищанию, неуважительному отношению к историческом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 наследию и памятникам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3B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371FB8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у младших школьников целостного представления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прошлом родного края: 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истории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культуре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Pr="007C3B7C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C3B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мирование у детей патриотических и краеведческих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знаний о родном городе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районе;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риобщение к краеведческой, иссл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едовательской, проектной работе;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оздание собственных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раеведческих ресурсов;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оздать услови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для осуществления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поисковой и проектной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азвивать познаватель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ный интерес к изучению истории и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культуры родного края;</w:t>
      </w:r>
    </w:p>
    <w:p w:rsidR="00E1695B" w:rsidRPr="00371FB8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оспитывать у детей гражданско-патриотические чувства любви к малой родине, уважительное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отношение к военно-историческому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наследию родного края;</w:t>
      </w:r>
    </w:p>
    <w:p w:rsidR="00E1695B" w:rsidRDefault="00E1695B" w:rsidP="0080639A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бобщить и систематизировать материал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 патриотической и краеведческой работы библиотеки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учащихся с целью распространения своего опыта.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E4A9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По итогам завершения реализации коллективного творческого проекта «Азбука моего города» ребята познакомятся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военным прошлым и  историей своего города, попробуют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себя в роли исследователей, журналистов.</w:t>
      </w:r>
    </w:p>
    <w:p w:rsidR="00E1695B" w:rsidRPr="00CE4A9E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E4A9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Эффект проекта: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Показателями эффективности мероприятий проекта станут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1695B" w:rsidRPr="00CE4A9E" w:rsidRDefault="00E1695B" w:rsidP="00CE4A9E">
      <w:pPr>
        <w:pStyle w:val="ListParagraph"/>
        <w:numPr>
          <w:ilvl w:val="0"/>
          <w:numId w:val="28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4A9E">
        <w:rPr>
          <w:rFonts w:ascii="Times New Roman" w:hAnsi="Times New Roman"/>
          <w:color w:val="000000"/>
          <w:sz w:val="28"/>
          <w:szCs w:val="28"/>
          <w:lang w:eastAsia="ru-RU"/>
        </w:rPr>
        <w:t>позитивные отзывы школьников и взрослых.</w:t>
      </w:r>
    </w:p>
    <w:p w:rsidR="00E1695B" w:rsidRPr="00CE4A9E" w:rsidRDefault="00E1695B" w:rsidP="00CE4A9E">
      <w:pPr>
        <w:pStyle w:val="ListParagraph"/>
        <w:numPr>
          <w:ilvl w:val="0"/>
          <w:numId w:val="28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4A9E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овышение</w:t>
      </w:r>
      <w:r w:rsidRPr="00CE4A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уровня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патриотических и</w:t>
      </w:r>
      <w:r w:rsidRPr="00CE4A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краеведческих знаний о родном городе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районе</w:t>
      </w:r>
      <w:r w:rsidRPr="00CE4A9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Pr="00072F23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72F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Механизм реализации проекта:</w:t>
      </w:r>
    </w:p>
    <w:p w:rsidR="00E1695B" w:rsidRPr="00072F23" w:rsidRDefault="00E1695B" w:rsidP="00072F23">
      <w:pPr>
        <w:pStyle w:val="ListParagraph"/>
        <w:numPr>
          <w:ilvl w:val="0"/>
          <w:numId w:val="29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>роведение социологического опроса;</w:t>
      </w:r>
    </w:p>
    <w:p w:rsidR="00E1695B" w:rsidRPr="00072F23" w:rsidRDefault="00E1695B" w:rsidP="00072F23">
      <w:pPr>
        <w:pStyle w:val="ListParagraph"/>
        <w:numPr>
          <w:ilvl w:val="0"/>
          <w:numId w:val="29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>оисково-исследовательская работа;</w:t>
      </w:r>
    </w:p>
    <w:p w:rsidR="00E1695B" w:rsidRPr="00072F23" w:rsidRDefault="00E1695B" w:rsidP="00072F23">
      <w:pPr>
        <w:pStyle w:val="ListParagraph"/>
        <w:numPr>
          <w:ilvl w:val="0"/>
          <w:numId w:val="29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оформление результатов;</w:t>
      </w:r>
    </w:p>
    <w:p w:rsidR="00E1695B" w:rsidRPr="00072F23" w:rsidRDefault="00E1695B" w:rsidP="00072F23">
      <w:pPr>
        <w:pStyle w:val="ListParagraph"/>
        <w:numPr>
          <w:ilvl w:val="0"/>
          <w:numId w:val="29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>роведение классн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ых часов для школьников младшего и среднего возраста;</w:t>
      </w:r>
    </w:p>
    <w:p w:rsidR="00E1695B" w:rsidRDefault="00E1695B" w:rsidP="00072F23">
      <w:pPr>
        <w:pStyle w:val="ListParagraph"/>
        <w:numPr>
          <w:ilvl w:val="0"/>
          <w:numId w:val="29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>здание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изготовление книги 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«Азбука моего города», разработка  исторической экскурсии по новосокольническому району «По краю родному пройду хоть на ощупь…»</w:t>
      </w:r>
      <w:r w:rsidRPr="00072F2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Контроль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за реализацией прое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кта осуществляет заведующая РДБ С.А. Федорова. 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Отчёт о реализации предполагается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размещать в СМИ, на сайте центральной районной библиотеки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1695B" w:rsidRPr="002D2E23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Критерии оценки результатов:</w:t>
      </w:r>
    </w:p>
    <w:p w:rsidR="00E1695B" w:rsidRPr="002D2E23" w:rsidRDefault="00E1695B" w:rsidP="002D2E23">
      <w:pPr>
        <w:pStyle w:val="ListParagraph"/>
        <w:numPr>
          <w:ilvl w:val="0"/>
          <w:numId w:val="30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актуальность идеи проекта;</w:t>
      </w:r>
    </w:p>
    <w:p w:rsidR="00E1695B" w:rsidRPr="002D2E23" w:rsidRDefault="00E1695B" w:rsidP="002D2E23">
      <w:pPr>
        <w:pStyle w:val="ListParagraph"/>
        <w:numPr>
          <w:ilvl w:val="0"/>
          <w:numId w:val="30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color w:val="000000"/>
          <w:sz w:val="28"/>
          <w:szCs w:val="28"/>
          <w:lang w:eastAsia="ru-RU"/>
        </w:rPr>
        <w:t>эффективность реализации проекта.</w:t>
      </w:r>
    </w:p>
    <w:p w:rsidR="00E1695B" w:rsidRPr="002D2E23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целевые группы, на которые направлен проект:</w:t>
      </w:r>
    </w:p>
    <w:p w:rsidR="00E1695B" w:rsidRPr="002D2E23" w:rsidRDefault="00E1695B" w:rsidP="002D2E23">
      <w:pPr>
        <w:pStyle w:val="ListParagraph"/>
        <w:numPr>
          <w:ilvl w:val="0"/>
          <w:numId w:val="32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color w:val="000000"/>
          <w:sz w:val="28"/>
          <w:szCs w:val="28"/>
          <w:lang w:eastAsia="ru-RU"/>
        </w:rPr>
        <w:t>учащиеся;</w:t>
      </w:r>
    </w:p>
    <w:p w:rsidR="00E1695B" w:rsidRPr="002D2E23" w:rsidRDefault="00E1695B" w:rsidP="002D2E23">
      <w:pPr>
        <w:pStyle w:val="ListParagraph"/>
        <w:numPr>
          <w:ilvl w:val="0"/>
          <w:numId w:val="32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color w:val="000000"/>
          <w:sz w:val="28"/>
          <w:szCs w:val="28"/>
          <w:lang w:eastAsia="ru-RU"/>
        </w:rPr>
        <w:t>родители;</w:t>
      </w:r>
    </w:p>
    <w:p w:rsidR="00E1695B" w:rsidRPr="002D2E23" w:rsidRDefault="00E1695B" w:rsidP="002D2E23">
      <w:pPr>
        <w:pStyle w:val="ListParagraph"/>
        <w:numPr>
          <w:ilvl w:val="0"/>
          <w:numId w:val="32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color w:val="000000"/>
          <w:sz w:val="28"/>
          <w:szCs w:val="28"/>
          <w:lang w:eastAsia="ru-RU"/>
        </w:rPr>
        <w:t>библиотекари.</w:t>
      </w:r>
    </w:p>
    <w:p w:rsidR="00E1695B" w:rsidRPr="002D2E23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D2E2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II. Сбор и анализ информации.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январе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color w:val="000000"/>
            <w:sz w:val="28"/>
            <w:szCs w:val="28"/>
            <w:lang w:eastAsia="ru-RU"/>
          </w:rPr>
          <w:t>2019 г</w:t>
        </w:r>
      </w:smartTag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сотрудниками районной детской библиотеки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был выявлен уровень краеведческих знаний у детей младшего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среднего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школьного возраста. Результаты исследования показали низкий стартовый уровень краеведческих знаний. Посл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чего заведующей РДБ Федоровой С.А.. и учащимися 4 «в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6 «в» коррекционных  классов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было принято решение о создании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изготовлении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книги «Азбука моего города». Для того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чтобы её создать нам необходимо было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обрать информацию. Желающие ребята 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распределили между собой буквы русского алфавита. На каждую букву они предложили несколько слов, связанных с нашим городом, о которых ребята хотели бы рассказать в интересной, доступной форме. Так постепенно собиралась наша азбука.</w:t>
      </w:r>
    </w:p>
    <w:p w:rsidR="00E1695B" w:rsidRPr="00505E6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505E6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Реализация плана действий и его итоги.</w:t>
      </w:r>
    </w:p>
    <w:p w:rsidR="00E1695B" w:rsidRPr="00371FB8" w:rsidRDefault="00E1695B" w:rsidP="0080639A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Собрав и изучив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информацию по теме проекта, библиотекари районной детской библиотеки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провели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Неделю патриотизма «Славлю свой город!»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: классные часы, пре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зентацию проекта, создание и изготовление книги «Азбука моего города»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разработали викторину о военном прошлом города Новосокольники «Земля опаленная войной»,</w:t>
      </w:r>
      <w:r w:rsidRPr="00371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провели повторное анкетирование, из которого поняли, что тема проекта, затронутая нами, действительно интересна современным учащимся.</w:t>
      </w: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244DB2" w:rsidRDefault="00E1695B" w:rsidP="00A164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4DB2">
        <w:rPr>
          <w:rFonts w:ascii="Times New Roman" w:hAnsi="Times New Roman"/>
          <w:b/>
          <w:sz w:val="28"/>
          <w:szCs w:val="28"/>
          <w:lang w:eastAsia="ru-RU"/>
        </w:rPr>
        <w:t>По итогам повторного анкетирования выявлено:</w:t>
      </w:r>
    </w:p>
    <w:p w:rsidR="00E1695B" w:rsidRPr="00244DB2" w:rsidRDefault="00E1695B" w:rsidP="00A164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1. Повысился уровень патриотического воспитания у школьников.</w:t>
      </w:r>
    </w:p>
    <w:p w:rsidR="00E1695B" w:rsidRPr="00244DB2" w:rsidRDefault="00E1695B" w:rsidP="00A164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3. Снизилось количество детей с низким уровнем краеведческих знаний.</w:t>
      </w:r>
    </w:p>
    <w:p w:rsidR="00E1695B" w:rsidRPr="00244DB2" w:rsidRDefault="00E1695B" w:rsidP="00A164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Дети, испытывающие трудности в учебной деятельности, имеющие поведенческие отклонения, социальные отклонения, значительно подтянулись. Стали с большей любовью относится к таким понятиям, как «Родина», «Моя малая Родина». Стали более ответственными, отзывчивыми, коммуникативными.</w:t>
      </w:r>
    </w:p>
    <w:p w:rsidR="00E1695B" w:rsidRPr="00244DB2" w:rsidRDefault="00E1695B" w:rsidP="00A164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Эксперимент доказал эффективность коллективных творческих проектов, краеведческой направленности. Такие коллективные проекты имеют важное значение в социальном, патриотическом воспитании младших школьников.</w:t>
      </w:r>
      <w:r w:rsidRPr="00244DB2">
        <w:rPr>
          <w:rFonts w:ascii="Times New Roman" w:hAnsi="Times New Roman"/>
          <w:bCs/>
          <w:sz w:val="28"/>
          <w:szCs w:val="28"/>
          <w:lang w:eastAsia="ru-RU"/>
        </w:rPr>
        <w:t> </w:t>
      </w:r>
      <w:r w:rsidRPr="00244DB2">
        <w:rPr>
          <w:rFonts w:ascii="Times New Roman" w:hAnsi="Times New Roman"/>
          <w:sz w:val="28"/>
          <w:szCs w:val="28"/>
          <w:lang w:eastAsia="ru-RU"/>
        </w:rPr>
        <w:t>Проектная работа в начальных классах школы, важна и необходима, наиболее востребована в современной школе, поскольку такая деятельность захватывает целостную личность ученика, вызывает к жизни не только умственные и практические умения, но и культурные и духовные способности.</w:t>
      </w: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695B" w:rsidRPr="000E7BBA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E7BBA">
        <w:rPr>
          <w:rFonts w:ascii="Times New Roman" w:hAnsi="Times New Roman"/>
          <w:b/>
          <w:bCs/>
          <w:sz w:val="28"/>
          <w:szCs w:val="28"/>
          <w:lang w:eastAsia="ru-RU"/>
        </w:rPr>
        <w:t>Приложение 1.</w:t>
      </w:r>
    </w:p>
    <w:p w:rsidR="00E1695B" w:rsidRPr="000E7BBA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E7BBA">
        <w:rPr>
          <w:rFonts w:ascii="Times New Roman" w:hAnsi="Times New Roman"/>
          <w:bCs/>
          <w:i/>
          <w:sz w:val="28"/>
          <w:szCs w:val="28"/>
          <w:lang w:eastAsia="ru-RU"/>
        </w:rPr>
        <w:t>Анкетирование.</w:t>
      </w:r>
    </w:p>
    <w:p w:rsidR="00E1695B" w:rsidRPr="000E7BBA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АНКЕТА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bCs/>
          <w:sz w:val="28"/>
          <w:szCs w:val="28"/>
          <w:lang w:eastAsia="ru-RU"/>
        </w:rPr>
        <w:t>Цель: </w:t>
      </w:r>
      <w:r w:rsidRPr="00244DB2">
        <w:rPr>
          <w:rFonts w:ascii="Times New Roman" w:hAnsi="Times New Roman"/>
          <w:sz w:val="28"/>
          <w:szCs w:val="28"/>
          <w:lang w:eastAsia="ru-RU"/>
        </w:rPr>
        <w:t>выявить уровень краеведческих знаний</w:t>
      </w:r>
      <w:r w:rsidRPr="00244DB2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1. </w:t>
      </w:r>
      <w:r w:rsidRPr="00244DB2">
        <w:rPr>
          <w:rFonts w:ascii="Times New Roman" w:hAnsi="Times New Roman"/>
          <w:bCs/>
          <w:sz w:val="28"/>
          <w:szCs w:val="28"/>
          <w:lang w:eastAsia="ru-RU"/>
        </w:rPr>
        <w:t>Интересуют ли вас знания о своем крае?</w:t>
      </w:r>
    </w:p>
    <w:p w:rsidR="00E1695B" w:rsidRPr="00244DB2" w:rsidRDefault="00E1695B" w:rsidP="0080639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да;</w:t>
      </w:r>
    </w:p>
    <w:p w:rsidR="00E1695B" w:rsidRPr="00244DB2" w:rsidRDefault="00E1695B" w:rsidP="0080639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нет.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2</w:t>
      </w:r>
      <w:r w:rsidRPr="00244DB2">
        <w:rPr>
          <w:rFonts w:ascii="Times New Roman" w:hAnsi="Times New Roman"/>
          <w:bCs/>
          <w:sz w:val="28"/>
          <w:szCs w:val="28"/>
          <w:lang w:eastAsia="ru-RU"/>
        </w:rPr>
        <w:t>. Когда Новосокольники получили статус города?</w:t>
      </w:r>
    </w:p>
    <w:p w:rsidR="00E1695B" w:rsidRPr="00244DB2" w:rsidRDefault="00E1695B" w:rsidP="0080639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1961;</w:t>
      </w:r>
    </w:p>
    <w:p w:rsidR="00E1695B" w:rsidRPr="00244DB2" w:rsidRDefault="00E1695B" w:rsidP="0080639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4DB2">
        <w:rPr>
          <w:rFonts w:ascii="Times New Roman" w:hAnsi="Times New Roman"/>
          <w:b/>
          <w:sz w:val="28"/>
          <w:szCs w:val="28"/>
          <w:lang w:eastAsia="ru-RU"/>
        </w:rPr>
        <w:t>1925;</w:t>
      </w:r>
    </w:p>
    <w:p w:rsidR="00E1695B" w:rsidRPr="00244DB2" w:rsidRDefault="00E1695B" w:rsidP="0080639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1833.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3. </w:t>
      </w:r>
      <w:r w:rsidRPr="00244DB2">
        <w:rPr>
          <w:rFonts w:ascii="Times New Roman" w:hAnsi="Times New Roman"/>
          <w:bCs/>
          <w:sz w:val="28"/>
          <w:szCs w:val="28"/>
          <w:lang w:eastAsia="ru-RU"/>
        </w:rPr>
        <w:t>Что изображено на гербе нашей города?</w:t>
      </w:r>
    </w:p>
    <w:p w:rsidR="00E1695B" w:rsidRPr="00244DB2" w:rsidRDefault="00E1695B" w:rsidP="0080639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Конь и ключ;</w:t>
      </w:r>
    </w:p>
    <w:p w:rsidR="00E1695B" w:rsidRPr="00244DB2" w:rsidRDefault="00E1695B" w:rsidP="0080639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липа на пяти холмах;</w:t>
      </w:r>
    </w:p>
    <w:p w:rsidR="00E1695B" w:rsidRPr="00244DB2" w:rsidRDefault="00E1695B" w:rsidP="0080639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улей и пчелы;</w:t>
      </w:r>
    </w:p>
    <w:p w:rsidR="00E1695B" w:rsidRPr="00244DB2" w:rsidRDefault="00E1695B" w:rsidP="0080639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4DB2">
        <w:rPr>
          <w:rFonts w:ascii="Times New Roman" w:hAnsi="Times New Roman"/>
          <w:b/>
          <w:sz w:val="28"/>
          <w:szCs w:val="28"/>
          <w:lang w:eastAsia="ru-RU"/>
        </w:rPr>
        <w:t>сокол и паровоз.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4. 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Какая река протекает на территории города Новосокольники?</w:t>
      </w:r>
    </w:p>
    <w:p w:rsidR="00E1695B" w:rsidRPr="00F567C5" w:rsidRDefault="00E1695B" w:rsidP="0080639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Волга;</w:t>
      </w:r>
    </w:p>
    <w:p w:rsidR="00E1695B" w:rsidRPr="00F567C5" w:rsidRDefault="00E1695B" w:rsidP="0080639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Теза;</w:t>
      </w:r>
    </w:p>
    <w:p w:rsidR="00E1695B" w:rsidRPr="00F567C5" w:rsidRDefault="00E1695B" w:rsidP="0080639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Удрай;</w:t>
      </w:r>
    </w:p>
    <w:p w:rsidR="00E1695B" w:rsidRPr="00F567C5" w:rsidRDefault="00E1695B" w:rsidP="0080639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Уводь.</w:t>
      </w:r>
    </w:p>
    <w:p w:rsidR="00E1695B" w:rsidRPr="004D543D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543D">
        <w:rPr>
          <w:rFonts w:ascii="Times New Roman" w:hAnsi="Times New Roman"/>
          <w:sz w:val="28"/>
          <w:szCs w:val="28"/>
          <w:lang w:eastAsia="ru-RU"/>
        </w:rPr>
        <w:t>5. </w:t>
      </w:r>
      <w:r w:rsidRPr="004D543D">
        <w:rPr>
          <w:rFonts w:ascii="Times New Roman" w:hAnsi="Times New Roman"/>
          <w:bCs/>
          <w:sz w:val="28"/>
          <w:szCs w:val="28"/>
          <w:lang w:eastAsia="ru-RU"/>
        </w:rPr>
        <w:t>Сколько Героев Советского Союза совершили подвиги на территории новосокольнического района?</w:t>
      </w:r>
    </w:p>
    <w:p w:rsidR="00E1695B" w:rsidRPr="00CB7618" w:rsidRDefault="00E1695B" w:rsidP="00CB76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</w:p>
    <w:p w:rsidR="00E1695B" w:rsidRPr="004D543D" w:rsidRDefault="00E1695B" w:rsidP="0080639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</w:p>
    <w:p w:rsidR="00E1695B" w:rsidRPr="004D543D" w:rsidRDefault="00E1695B" w:rsidP="0080639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543D">
        <w:rPr>
          <w:rFonts w:ascii="Times New Roman" w:hAnsi="Times New Roman"/>
          <w:sz w:val="28"/>
          <w:szCs w:val="28"/>
          <w:lang w:eastAsia="ru-RU"/>
        </w:rPr>
        <w:t>6</w:t>
      </w:r>
    </w:p>
    <w:p w:rsidR="00E1695B" w:rsidRPr="004D543D" w:rsidRDefault="00E1695B" w:rsidP="0080639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6. 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Какие достопримечательности нашего края вы посоветовали бы посетить гостям из других городов?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Мемориальный комплекс;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Краеведческий музей;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Свято-Никольский храм;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Сквер железнодорожников;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не знаю, что посоветовать;</w:t>
      </w:r>
    </w:p>
    <w:p w:rsidR="00E1695B" w:rsidRPr="00F567C5" w:rsidRDefault="00E1695B" w:rsidP="0080639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в Новосокольниках нет значимых достопримечательностей.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7. 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Кто из перечисленных земляков, по вашему мнению, прославил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bCs/>
          <w:sz w:val="28"/>
          <w:szCs w:val="28"/>
          <w:lang w:eastAsia="ru-RU"/>
        </w:rPr>
        <w:t>родной край?</w:t>
      </w:r>
    </w:p>
    <w:p w:rsidR="00E1695B" w:rsidRPr="00F567C5" w:rsidRDefault="00E1695B" w:rsidP="0080639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Леонид Павлович Тихмянов;</w:t>
      </w:r>
    </w:p>
    <w:p w:rsidR="00E1695B" w:rsidRPr="00F567C5" w:rsidRDefault="00E1695B" w:rsidP="0080639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Павел Лаврентьевич Храпенков;</w:t>
      </w:r>
    </w:p>
    <w:p w:rsidR="00E1695B" w:rsidRPr="00F567C5" w:rsidRDefault="00E1695B" w:rsidP="0080639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Алия Молдагулова.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8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. Чье имя носит улица, на которой находится районная детская библиотека?</w:t>
      </w:r>
    </w:p>
    <w:p w:rsidR="00E1695B" w:rsidRPr="00F567C5" w:rsidRDefault="00E1695B" w:rsidP="0080639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Отс;</w:t>
      </w:r>
    </w:p>
    <w:p w:rsidR="00E1695B" w:rsidRPr="00F567C5" w:rsidRDefault="00E1695B" w:rsidP="0080639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Бабахин;</w:t>
      </w:r>
    </w:p>
    <w:p w:rsidR="00E1695B" w:rsidRPr="00F567C5" w:rsidRDefault="00E1695B" w:rsidP="0080639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Матросов.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9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. Вы интересуетесь:</w:t>
      </w:r>
    </w:p>
    <w:p w:rsidR="00E1695B" w:rsidRPr="00F567C5" w:rsidRDefault="00E1695B" w:rsidP="0080639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историей города;</w:t>
      </w:r>
    </w:p>
    <w:p w:rsidR="00E1695B" w:rsidRPr="00F567C5" w:rsidRDefault="00E1695B" w:rsidP="0080639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природой города;</w:t>
      </w:r>
    </w:p>
    <w:p w:rsidR="00E1695B" w:rsidRPr="00F567C5" w:rsidRDefault="00E1695B" w:rsidP="0080639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культурой города;</w:t>
      </w:r>
    </w:p>
    <w:p w:rsidR="00E1695B" w:rsidRPr="00F567C5" w:rsidRDefault="00E1695B" w:rsidP="0080639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литературным наследием города;</w:t>
      </w:r>
    </w:p>
    <w:p w:rsidR="00E1695B" w:rsidRPr="00F567C5" w:rsidRDefault="00E1695B" w:rsidP="0080639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мне это не интересно.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10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. Где вы знакомитесь с информацией о крае?</w:t>
      </w:r>
    </w:p>
    <w:p w:rsidR="00E1695B" w:rsidRPr="00F567C5" w:rsidRDefault="00E1695B" w:rsidP="0080639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в школе;</w:t>
      </w:r>
    </w:p>
    <w:p w:rsidR="00E1695B" w:rsidRPr="00F567C5" w:rsidRDefault="00E1695B" w:rsidP="0080639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читаю в книгах, которые беру в библиотеке;</w:t>
      </w:r>
    </w:p>
    <w:p w:rsidR="00E1695B" w:rsidRPr="00F567C5" w:rsidRDefault="00E1695B" w:rsidP="0080639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узнаю от родителей;</w:t>
      </w:r>
    </w:p>
    <w:p w:rsidR="00E1695B" w:rsidRPr="00F567C5" w:rsidRDefault="00E1695B" w:rsidP="0080639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в СМИ;</w:t>
      </w:r>
    </w:p>
    <w:p w:rsidR="00E1695B" w:rsidRPr="00F567C5" w:rsidRDefault="00E1695B" w:rsidP="0080639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в Интернете.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11. 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Всегда ли вы находите нужную информацию о Новосокольниках?</w:t>
      </w:r>
    </w:p>
    <w:p w:rsidR="00E1695B" w:rsidRPr="00F567C5" w:rsidRDefault="00E1695B" w:rsidP="0080639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да, всегда;</w:t>
      </w:r>
    </w:p>
    <w:p w:rsidR="00E1695B" w:rsidRPr="00F567C5" w:rsidRDefault="00E1695B" w:rsidP="0080639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иногда не нахожу;</w:t>
      </w:r>
    </w:p>
    <w:p w:rsidR="00E1695B" w:rsidRPr="00F567C5" w:rsidRDefault="00E1695B" w:rsidP="0080639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никогда не нахожу.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12. </w:t>
      </w:r>
      <w:r w:rsidRPr="00F567C5">
        <w:rPr>
          <w:rFonts w:ascii="Times New Roman" w:hAnsi="Times New Roman"/>
          <w:bCs/>
          <w:sz w:val="28"/>
          <w:szCs w:val="28"/>
          <w:lang w:eastAsia="ru-RU"/>
        </w:rPr>
        <w:t>Я бы заинтересовался (лась) краеведением, если бы:</w:t>
      </w:r>
    </w:p>
    <w:p w:rsidR="00E1695B" w:rsidRPr="00F567C5" w:rsidRDefault="00E1695B" w:rsidP="0080639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краеведческая информация была более понятной;</w:t>
      </w:r>
    </w:p>
    <w:p w:rsidR="00E1695B" w:rsidRPr="00F567C5" w:rsidRDefault="00E1695B" w:rsidP="0080639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я знал (а), где найти краеведческую информацию;</w:t>
      </w:r>
    </w:p>
    <w:p w:rsidR="00E1695B" w:rsidRPr="00F567C5" w:rsidRDefault="00E1695B" w:rsidP="0080639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было бы больше значимых событий и достопримечательностей;</w:t>
      </w:r>
    </w:p>
    <w:p w:rsidR="00E1695B" w:rsidRPr="00F567C5" w:rsidRDefault="00E1695B" w:rsidP="0080639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книги о родной земле стали красочнее.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bCs/>
          <w:sz w:val="28"/>
          <w:szCs w:val="28"/>
          <w:lang w:eastAsia="ru-RU"/>
        </w:rPr>
        <w:t>Укажите ваш возраст:</w:t>
      </w:r>
    </w:p>
    <w:p w:rsidR="00E1695B" w:rsidRPr="00F567C5" w:rsidRDefault="00E1695B" w:rsidP="0080639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8 лет;</w:t>
      </w:r>
    </w:p>
    <w:p w:rsidR="00E1695B" w:rsidRPr="00F567C5" w:rsidRDefault="00E1695B" w:rsidP="0080639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9 лет;</w:t>
      </w:r>
    </w:p>
    <w:p w:rsidR="00E1695B" w:rsidRPr="00F567C5" w:rsidRDefault="00E1695B" w:rsidP="0080639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10 лет;</w:t>
      </w:r>
    </w:p>
    <w:p w:rsidR="00E1695B" w:rsidRPr="00F567C5" w:rsidRDefault="00E1695B" w:rsidP="0080639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12 лет.</w:t>
      </w:r>
    </w:p>
    <w:p w:rsidR="00E1695B" w:rsidRPr="00F567C5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7C5">
        <w:rPr>
          <w:rFonts w:ascii="Times New Roman" w:hAnsi="Times New Roman"/>
          <w:sz w:val="28"/>
          <w:szCs w:val="28"/>
          <w:lang w:eastAsia="ru-RU"/>
        </w:rPr>
        <w:t>Спасибо за ответы!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4DB2">
        <w:rPr>
          <w:rFonts w:ascii="Times New Roman" w:hAnsi="Times New Roman"/>
          <w:b/>
          <w:bCs/>
          <w:sz w:val="28"/>
          <w:szCs w:val="28"/>
          <w:lang w:eastAsia="ru-RU"/>
        </w:rPr>
        <w:t>Констатирующий этап.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По итогам анкетирования из 100% учащихся, 25 человек: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Высокий уровень – 4 %, 1 человек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Базовый уровень – 8 %, 2 человека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Средний уровень – 16 %, 4 человека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Низкий уровень – 72 %, 18 человек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4DB2">
        <w:rPr>
          <w:rFonts w:ascii="Times New Roman" w:hAnsi="Times New Roman"/>
          <w:b/>
          <w:bCs/>
          <w:sz w:val="28"/>
          <w:szCs w:val="28"/>
          <w:lang w:eastAsia="ru-RU"/>
        </w:rPr>
        <w:t>Контрольный этап.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Проведено повторное анкетирование.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По итогам анкетирования  из 100% учащихся, 25 человек: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Высокий уровень – 8 %, 2 человек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Базовый уровень – 12 %, 3 человека</w:t>
      </w:r>
    </w:p>
    <w:p w:rsidR="00E1695B" w:rsidRPr="00244DB2" w:rsidRDefault="00E1695B" w:rsidP="008063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Средний уровень – 16 %, 4 человека</w:t>
      </w:r>
    </w:p>
    <w:p w:rsidR="00E1695B" w:rsidRDefault="00E1695B" w:rsidP="006E34E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44DB2">
        <w:rPr>
          <w:rFonts w:ascii="Times New Roman" w:hAnsi="Times New Roman"/>
          <w:sz w:val="28"/>
          <w:szCs w:val="28"/>
          <w:lang w:eastAsia="ru-RU"/>
        </w:rPr>
        <w:t>Низкий уровень – 64 %, 16 человек</w:t>
      </w:r>
    </w:p>
    <w:p w:rsidR="00E1695B" w:rsidRPr="00244DB2" w:rsidRDefault="00E1695B" w:rsidP="00F76826">
      <w:pPr>
        <w:jc w:val="both"/>
        <w:rPr>
          <w:rFonts w:ascii="Times New Roman" w:hAnsi="Times New Roman"/>
          <w:sz w:val="28"/>
          <w:szCs w:val="28"/>
        </w:rPr>
      </w:pPr>
    </w:p>
    <w:sectPr w:rsidR="00E1695B" w:rsidRPr="00244DB2" w:rsidSect="00FF540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95B" w:rsidRDefault="00E1695B" w:rsidP="00CC47C2">
      <w:pPr>
        <w:spacing w:after="0" w:line="240" w:lineRule="auto"/>
      </w:pPr>
      <w:r>
        <w:separator/>
      </w:r>
    </w:p>
  </w:endnote>
  <w:endnote w:type="continuationSeparator" w:id="1">
    <w:p w:rsidR="00E1695B" w:rsidRDefault="00E1695B" w:rsidP="00CC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95B" w:rsidRDefault="00E1695B">
    <w:pPr>
      <w:pStyle w:val="Footer"/>
      <w:jc w:val="center"/>
    </w:pPr>
    <w:fldSimple w:instr=" PAGE   \* MERGEFORMAT ">
      <w:r>
        <w:rPr>
          <w:noProof/>
        </w:rPr>
        <w:t>10</w:t>
      </w:r>
    </w:fldSimple>
  </w:p>
  <w:p w:rsidR="00E1695B" w:rsidRDefault="00E169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95B" w:rsidRDefault="00E1695B" w:rsidP="00CC47C2">
      <w:pPr>
        <w:spacing w:after="0" w:line="240" w:lineRule="auto"/>
      </w:pPr>
      <w:r>
        <w:separator/>
      </w:r>
    </w:p>
  </w:footnote>
  <w:footnote w:type="continuationSeparator" w:id="1">
    <w:p w:rsidR="00E1695B" w:rsidRDefault="00E1695B" w:rsidP="00CC4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E83"/>
    <w:multiLevelType w:val="multilevel"/>
    <w:tmpl w:val="E17C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40E2D"/>
    <w:multiLevelType w:val="multilevel"/>
    <w:tmpl w:val="F418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642A5"/>
    <w:multiLevelType w:val="multilevel"/>
    <w:tmpl w:val="E6A0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1798F"/>
    <w:multiLevelType w:val="multilevel"/>
    <w:tmpl w:val="6C52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AC2"/>
    <w:multiLevelType w:val="hybridMultilevel"/>
    <w:tmpl w:val="2C447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24E85"/>
    <w:multiLevelType w:val="multilevel"/>
    <w:tmpl w:val="FBAE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B554E"/>
    <w:multiLevelType w:val="multilevel"/>
    <w:tmpl w:val="999A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5233E2"/>
    <w:multiLevelType w:val="hybridMultilevel"/>
    <w:tmpl w:val="2D1E1FC0"/>
    <w:lvl w:ilvl="0" w:tplc="559A5A4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A14A94"/>
    <w:multiLevelType w:val="multilevel"/>
    <w:tmpl w:val="ADBE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D81F27"/>
    <w:multiLevelType w:val="hybridMultilevel"/>
    <w:tmpl w:val="6A4EB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67EA5"/>
    <w:multiLevelType w:val="multilevel"/>
    <w:tmpl w:val="A336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6F051C"/>
    <w:multiLevelType w:val="hybridMultilevel"/>
    <w:tmpl w:val="295624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B7258E"/>
    <w:multiLevelType w:val="hybridMultilevel"/>
    <w:tmpl w:val="52669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A7752"/>
    <w:multiLevelType w:val="multilevel"/>
    <w:tmpl w:val="B6BC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5279DC"/>
    <w:multiLevelType w:val="multilevel"/>
    <w:tmpl w:val="9F9A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A83178"/>
    <w:multiLevelType w:val="multilevel"/>
    <w:tmpl w:val="F14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E00426"/>
    <w:multiLevelType w:val="multilevel"/>
    <w:tmpl w:val="CC0EE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A11008"/>
    <w:multiLevelType w:val="hybridMultilevel"/>
    <w:tmpl w:val="255A6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BD7DCE"/>
    <w:multiLevelType w:val="multilevel"/>
    <w:tmpl w:val="28BA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DD4213"/>
    <w:multiLevelType w:val="multilevel"/>
    <w:tmpl w:val="17EC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7B0808"/>
    <w:multiLevelType w:val="multilevel"/>
    <w:tmpl w:val="929A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B5D9E"/>
    <w:multiLevelType w:val="multilevel"/>
    <w:tmpl w:val="9AF8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5772E3"/>
    <w:multiLevelType w:val="multilevel"/>
    <w:tmpl w:val="75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721218"/>
    <w:multiLevelType w:val="hybridMultilevel"/>
    <w:tmpl w:val="4D646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29744B"/>
    <w:multiLevelType w:val="multilevel"/>
    <w:tmpl w:val="709E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551A00"/>
    <w:multiLevelType w:val="multilevel"/>
    <w:tmpl w:val="5F70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F6134B"/>
    <w:multiLevelType w:val="hybridMultilevel"/>
    <w:tmpl w:val="2E4C94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092340"/>
    <w:multiLevelType w:val="multilevel"/>
    <w:tmpl w:val="FAFEA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832066"/>
    <w:multiLevelType w:val="multilevel"/>
    <w:tmpl w:val="5FF6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D17BC4"/>
    <w:multiLevelType w:val="multilevel"/>
    <w:tmpl w:val="A40C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517CCF"/>
    <w:multiLevelType w:val="multilevel"/>
    <w:tmpl w:val="CA66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7E38F0"/>
    <w:multiLevelType w:val="multilevel"/>
    <w:tmpl w:val="00C4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0"/>
  </w:num>
  <w:num w:numId="3">
    <w:abstractNumId w:val="8"/>
  </w:num>
  <w:num w:numId="4">
    <w:abstractNumId w:val="3"/>
  </w:num>
  <w:num w:numId="5">
    <w:abstractNumId w:val="14"/>
  </w:num>
  <w:num w:numId="6">
    <w:abstractNumId w:val="19"/>
  </w:num>
  <w:num w:numId="7">
    <w:abstractNumId w:val="13"/>
  </w:num>
  <w:num w:numId="8">
    <w:abstractNumId w:val="25"/>
  </w:num>
  <w:num w:numId="9">
    <w:abstractNumId w:val="28"/>
  </w:num>
  <w:num w:numId="10">
    <w:abstractNumId w:val="27"/>
  </w:num>
  <w:num w:numId="11">
    <w:abstractNumId w:val="6"/>
  </w:num>
  <w:num w:numId="12">
    <w:abstractNumId w:val="18"/>
  </w:num>
  <w:num w:numId="13">
    <w:abstractNumId w:val="16"/>
  </w:num>
  <w:num w:numId="14">
    <w:abstractNumId w:val="15"/>
  </w:num>
  <w:num w:numId="15">
    <w:abstractNumId w:val="5"/>
  </w:num>
  <w:num w:numId="16">
    <w:abstractNumId w:val="22"/>
  </w:num>
  <w:num w:numId="17">
    <w:abstractNumId w:val="20"/>
  </w:num>
  <w:num w:numId="18">
    <w:abstractNumId w:val="10"/>
  </w:num>
  <w:num w:numId="19">
    <w:abstractNumId w:val="2"/>
  </w:num>
  <w:num w:numId="20">
    <w:abstractNumId w:val="30"/>
  </w:num>
  <w:num w:numId="21">
    <w:abstractNumId w:val="1"/>
  </w:num>
  <w:num w:numId="22">
    <w:abstractNumId w:val="29"/>
  </w:num>
  <w:num w:numId="23">
    <w:abstractNumId w:val="24"/>
  </w:num>
  <w:num w:numId="24">
    <w:abstractNumId w:val="21"/>
  </w:num>
  <w:num w:numId="25">
    <w:abstractNumId w:val="7"/>
  </w:num>
  <w:num w:numId="26">
    <w:abstractNumId w:val="12"/>
  </w:num>
  <w:num w:numId="27">
    <w:abstractNumId w:val="11"/>
  </w:num>
  <w:num w:numId="28">
    <w:abstractNumId w:val="4"/>
  </w:num>
  <w:num w:numId="29">
    <w:abstractNumId w:val="26"/>
  </w:num>
  <w:num w:numId="30">
    <w:abstractNumId w:val="9"/>
  </w:num>
  <w:num w:numId="31">
    <w:abstractNumId w:val="23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1FB8"/>
    <w:rsid w:val="00046445"/>
    <w:rsid w:val="00072F23"/>
    <w:rsid w:val="000958A2"/>
    <w:rsid w:val="000A3560"/>
    <w:rsid w:val="000B663C"/>
    <w:rsid w:val="000E7BBA"/>
    <w:rsid w:val="000F7C25"/>
    <w:rsid w:val="000F7CC3"/>
    <w:rsid w:val="00105093"/>
    <w:rsid w:val="00106517"/>
    <w:rsid w:val="0011112F"/>
    <w:rsid w:val="00154FCD"/>
    <w:rsid w:val="00197778"/>
    <w:rsid w:val="001C7CB5"/>
    <w:rsid w:val="002170B4"/>
    <w:rsid w:val="00244DB2"/>
    <w:rsid w:val="002608DD"/>
    <w:rsid w:val="002D2364"/>
    <w:rsid w:val="002D2E23"/>
    <w:rsid w:val="002F4A1B"/>
    <w:rsid w:val="00332277"/>
    <w:rsid w:val="00371FB8"/>
    <w:rsid w:val="00375A38"/>
    <w:rsid w:val="00381942"/>
    <w:rsid w:val="00392CA3"/>
    <w:rsid w:val="003B608B"/>
    <w:rsid w:val="003E5041"/>
    <w:rsid w:val="004269F2"/>
    <w:rsid w:val="004721C5"/>
    <w:rsid w:val="00486A90"/>
    <w:rsid w:val="004D27F5"/>
    <w:rsid w:val="004D543D"/>
    <w:rsid w:val="004D5DB2"/>
    <w:rsid w:val="004D79FF"/>
    <w:rsid w:val="004E354C"/>
    <w:rsid w:val="004F06D0"/>
    <w:rsid w:val="004F1C69"/>
    <w:rsid w:val="00505E65"/>
    <w:rsid w:val="00533EBA"/>
    <w:rsid w:val="0053537F"/>
    <w:rsid w:val="00543FCC"/>
    <w:rsid w:val="005900CA"/>
    <w:rsid w:val="00595247"/>
    <w:rsid w:val="005E2016"/>
    <w:rsid w:val="005E3BE7"/>
    <w:rsid w:val="005E79EE"/>
    <w:rsid w:val="006040E9"/>
    <w:rsid w:val="00622B78"/>
    <w:rsid w:val="0063713B"/>
    <w:rsid w:val="0065703C"/>
    <w:rsid w:val="006A28F0"/>
    <w:rsid w:val="006A51A6"/>
    <w:rsid w:val="006D3012"/>
    <w:rsid w:val="006D5E77"/>
    <w:rsid w:val="006E23DD"/>
    <w:rsid w:val="006E34EB"/>
    <w:rsid w:val="007411EB"/>
    <w:rsid w:val="00776476"/>
    <w:rsid w:val="007B54B4"/>
    <w:rsid w:val="007C3B7C"/>
    <w:rsid w:val="007C4E12"/>
    <w:rsid w:val="0080639A"/>
    <w:rsid w:val="008B16A1"/>
    <w:rsid w:val="009802B6"/>
    <w:rsid w:val="00996117"/>
    <w:rsid w:val="009B37FF"/>
    <w:rsid w:val="009C3EB9"/>
    <w:rsid w:val="009D4CD1"/>
    <w:rsid w:val="009D658F"/>
    <w:rsid w:val="009F79DE"/>
    <w:rsid w:val="00A12143"/>
    <w:rsid w:val="00A164EE"/>
    <w:rsid w:val="00A17029"/>
    <w:rsid w:val="00A247C2"/>
    <w:rsid w:val="00A35557"/>
    <w:rsid w:val="00A96371"/>
    <w:rsid w:val="00AC48E6"/>
    <w:rsid w:val="00AD7C0C"/>
    <w:rsid w:val="00AF580A"/>
    <w:rsid w:val="00AF7A5F"/>
    <w:rsid w:val="00B1044F"/>
    <w:rsid w:val="00B104FE"/>
    <w:rsid w:val="00BD276B"/>
    <w:rsid w:val="00BF002A"/>
    <w:rsid w:val="00C26B9B"/>
    <w:rsid w:val="00C327B0"/>
    <w:rsid w:val="00C53542"/>
    <w:rsid w:val="00CB7618"/>
    <w:rsid w:val="00CC47C2"/>
    <w:rsid w:val="00CD6F2E"/>
    <w:rsid w:val="00CE4A9E"/>
    <w:rsid w:val="00D243C8"/>
    <w:rsid w:val="00D27EB1"/>
    <w:rsid w:val="00D84DAC"/>
    <w:rsid w:val="00D948B8"/>
    <w:rsid w:val="00E1695B"/>
    <w:rsid w:val="00E52F46"/>
    <w:rsid w:val="00EE2FD6"/>
    <w:rsid w:val="00F20A62"/>
    <w:rsid w:val="00F314AE"/>
    <w:rsid w:val="00F3342C"/>
    <w:rsid w:val="00F567C5"/>
    <w:rsid w:val="00F76826"/>
    <w:rsid w:val="00FA4A36"/>
    <w:rsid w:val="00FB3A06"/>
    <w:rsid w:val="00FF5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02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682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76826"/>
    <w:rPr>
      <w:rFonts w:ascii="Cambria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rsid w:val="00371F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71FB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371FB8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A355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C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47C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C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47C2"/>
    <w:rPr>
      <w:rFonts w:cs="Times New Roman"/>
    </w:rPr>
  </w:style>
  <w:style w:type="character" w:customStyle="1" w:styleId="spelle">
    <w:name w:val="spelle"/>
    <w:basedOn w:val="DefaultParagraphFont"/>
    <w:uiPriority w:val="99"/>
    <w:rsid w:val="00F76826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F768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76826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F7682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76826"/>
    <w:rPr>
      <w:rFonts w:cs="Times New Roman"/>
      <w:b/>
      <w:bCs/>
    </w:rPr>
  </w:style>
  <w:style w:type="character" w:customStyle="1" w:styleId="artname">
    <w:name w:val="artname"/>
    <w:basedOn w:val="DefaultParagraphFont"/>
    <w:uiPriority w:val="99"/>
    <w:rsid w:val="00F76826"/>
    <w:rPr>
      <w:rFonts w:cs="Times New Roman"/>
    </w:rPr>
  </w:style>
  <w:style w:type="character" w:customStyle="1" w:styleId="chtext">
    <w:name w:val="ch_text"/>
    <w:basedOn w:val="DefaultParagraphFont"/>
    <w:uiPriority w:val="99"/>
    <w:rsid w:val="00F7682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4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1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464</TotalTime>
  <Pages>10</Pages>
  <Words>2300</Words>
  <Characters>13112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Julia</cp:lastModifiedBy>
  <cp:revision>60</cp:revision>
  <dcterms:created xsi:type="dcterms:W3CDTF">2020-02-27T12:26:00Z</dcterms:created>
  <dcterms:modified xsi:type="dcterms:W3CDTF">2020-08-10T07:51:00Z</dcterms:modified>
</cp:coreProperties>
</file>