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E87" w:rsidRDefault="0090140D">
      <w:pPr>
        <w:pStyle w:val="a4"/>
        <w:rPr>
          <w:sz w:val="48"/>
          <w:lang w:val="ru-RU"/>
        </w:rPr>
      </w:pPr>
      <w:r w:rsidRPr="00965FD7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9144000"/>
                <wp:effectExtent l="0" t="0" r="9525" b="0"/>
                <wp:wrapNone/>
                <wp:docPr id="30" name="Группа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Группа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Прямоугольник 20" descr="Contact Info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B7E87" w:rsidRPr="00123BF0" w:rsidRDefault="009B7E87">
                                <w:pPr>
                                  <w:pStyle w:val="ac"/>
                                  <w:rPr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Рамка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Группа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Рисунок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Группа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Рисунок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Полилиния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Полилиния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Полилиния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Полилиния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Полилиния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Полилиния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Полилиния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Полилиния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Полилиния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Полилиния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Полилиния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Полилиния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Полилиния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9" o:spid="_x0000_s1026" alt="Описание: Background Design" style="position:absolute;margin-left:0;margin-top:0;width:539.3pt;height:10in;z-index:-251658240;mso-position-horizontal:center;mso-position-horizontal-relative:page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">
                <v:group id="Группа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Прямоугольник 20" o:spid="_x0000_s1028" alt="Contact Info" style="position:absolute;left:4097;top:82613;width:6033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f7f3e2 [3214]" stroked="f" strokeweight="1pt">
                    <v:textbox inset="38.88pt,,38.88pt">
                      <w:txbxContent>
                        <w:p w:rsidR="009B7E87" w:rsidRPr="00123BF0" w:rsidRDefault="009B7E87">
                          <w:pPr>
                            <w:pStyle w:val="ac"/>
                            <w:rPr>
                              <w:lang w:val="ru-RU"/>
                            </w:rPr>
                          </w:pPr>
                        </w:p>
                      </w:txbxContent>
                    </v:textbox>
                  </v:rect>
                  <v:shape id="Рамка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Группа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9" o:title="" croptop="11340f" cropbottom="16322f" cropleft="5137f"/>
                    <v:path arrowok="t"/>
                  </v:shape>
                  <v:group id="Группа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Рисунок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10" o:title="" croptop="11131f" cropbottom="16412f" cropleft="11563f" cropright="8752f"/>
                      <v:path arrowok="t"/>
                    </v:shape>
                    <v:shape id="Полилиния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Полилиния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Полилиния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Полилиния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Полилиния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Полилиния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Полилиния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Полилиния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Полилиния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Полилиния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Полилиния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Полилиния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Полилиния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6A7495">
        <w:rPr>
          <w:sz w:val="48"/>
          <w:lang w:val="ru-RU"/>
        </w:rPr>
        <w:t>Дорогой читатель! отдел по работе с детьми</w:t>
      </w:r>
      <w:r w:rsidR="009A05D7">
        <w:rPr>
          <w:sz w:val="48"/>
          <w:lang w:val="ru-RU"/>
        </w:rPr>
        <w:t xml:space="preserve"> приглашает </w:t>
      </w:r>
    </w:p>
    <w:p w:rsidR="00973EAF" w:rsidRPr="00973EAF" w:rsidRDefault="00973EAF" w:rsidP="00973EAF">
      <w:pPr>
        <w:ind w:left="0"/>
        <w:rPr>
          <w:lang w:val="ru-RU"/>
        </w:rPr>
      </w:pPr>
    </w:p>
    <w:p w:rsidR="009B7E87" w:rsidRPr="00965FD7" w:rsidRDefault="00973EAF" w:rsidP="00973EAF">
      <w:pPr>
        <w:pStyle w:val="a6"/>
        <w:rPr>
          <w:lang w:val="ru-RU"/>
        </w:rPr>
      </w:pPr>
      <w:r>
        <w:rPr>
          <w:lang w:val="ru-RU"/>
        </w:rPr>
        <w:t>«</w:t>
      </w:r>
      <w:r w:rsidRPr="00352E8A">
        <w:rPr>
          <w:sz w:val="72"/>
          <w:szCs w:val="72"/>
          <w:lang w:val="ru-RU"/>
        </w:rPr>
        <w:t>на неделю детской книги</w:t>
      </w:r>
      <w:r>
        <w:rPr>
          <w:lang w:val="ru-RU"/>
        </w:rPr>
        <w:t>»</w:t>
      </w:r>
      <w:r w:rsidR="00352E8A">
        <w:rPr>
          <w:lang w:val="ru-RU"/>
        </w:rPr>
        <w:t xml:space="preserve"> </w:t>
      </w:r>
      <w:r w:rsidR="00352E8A" w:rsidRPr="00352E8A">
        <w:rPr>
          <w:sz w:val="56"/>
          <w:szCs w:val="56"/>
          <w:lang w:val="ru-RU"/>
        </w:rPr>
        <w:t>в программе</w:t>
      </w:r>
    </w:p>
    <w:sdt>
      <w:sdtPr>
        <w:rPr>
          <w:sz w:val="28"/>
          <w:szCs w:val="28"/>
          <w:lang w:val="ru-RU"/>
        </w:rPr>
        <w:id w:val="896172397"/>
        <w:placeholder>
          <w:docPart w:val="A7EA268B31044AEBA20A14D2B46A6580"/>
        </w:placeholder>
        <w:date w:fullDate="2015-03-25T00:00:00Z">
          <w:dateFormat w:val="dd.MM.yyyy"/>
          <w:lid w:val="ru-RU"/>
          <w:storeMappedDataAs w:val="dateTime"/>
          <w:calendar w:val="gregorian"/>
        </w:date>
      </w:sdtPr>
      <w:sdtEndPr/>
      <w:sdtContent>
        <w:p w:rsidR="009B7E87" w:rsidRPr="00F7171C" w:rsidRDefault="000C5304">
          <w:pPr>
            <w:pStyle w:val="a8"/>
            <w:rPr>
              <w:sz w:val="28"/>
              <w:szCs w:val="28"/>
              <w:lang w:val="ru-RU"/>
            </w:rPr>
          </w:pPr>
          <w:r w:rsidRPr="00F7171C">
            <w:rPr>
              <w:sz w:val="28"/>
              <w:szCs w:val="28"/>
              <w:lang w:val="ru-RU"/>
            </w:rPr>
            <w:t>24 марта «Мы с друзьями не скучаем, а играем и читаем» - книжный марафон</w:t>
          </w:r>
          <w:r w:rsidR="0025434B" w:rsidRPr="00F7171C">
            <w:rPr>
              <w:sz w:val="28"/>
              <w:szCs w:val="28"/>
              <w:lang w:val="ru-RU"/>
            </w:rPr>
            <w:t>.</w:t>
          </w:r>
          <w:r w:rsidR="00F7171C">
            <w:rPr>
              <w:sz w:val="28"/>
              <w:szCs w:val="28"/>
              <w:lang w:val="ru-RU"/>
            </w:rPr>
            <w:t xml:space="preserve">                                                                                                       </w:t>
          </w:r>
          <w:r w:rsidRPr="00F7171C">
            <w:rPr>
              <w:sz w:val="28"/>
              <w:szCs w:val="28"/>
              <w:lang w:val="ru-RU"/>
            </w:rPr>
            <w:t xml:space="preserve"> 25 марта «Открой скорее в сказку дверь ждут чудеса тебя, поверь</w:t>
          </w:r>
          <w:r w:rsidR="007574BD">
            <w:rPr>
              <w:sz w:val="28"/>
              <w:szCs w:val="28"/>
              <w:lang w:val="ru-RU"/>
            </w:rPr>
            <w:t>» - игровая программа.</w:t>
          </w:r>
          <w:r w:rsidRPr="00F7171C">
            <w:rPr>
              <w:sz w:val="28"/>
              <w:szCs w:val="28"/>
              <w:lang w:val="ru-RU"/>
            </w:rPr>
            <w:t xml:space="preserve">                                         </w:t>
          </w:r>
          <w:r w:rsidR="00F7171C">
            <w:rPr>
              <w:sz w:val="28"/>
              <w:szCs w:val="28"/>
              <w:lang w:val="ru-RU"/>
            </w:rPr>
            <w:t xml:space="preserve">                                                                                  </w:t>
          </w:r>
          <w:r w:rsidRPr="00F7171C">
            <w:rPr>
              <w:sz w:val="28"/>
              <w:szCs w:val="28"/>
              <w:lang w:val="ru-RU"/>
            </w:rPr>
            <w:t>26 марта «</w:t>
          </w:r>
          <w:r w:rsidR="00F7171C">
            <w:rPr>
              <w:sz w:val="28"/>
              <w:szCs w:val="28"/>
              <w:lang w:val="ru-RU"/>
            </w:rPr>
            <w:t xml:space="preserve">Весь журнальный хоровод, в гости Печкин </w:t>
          </w:r>
          <w:r w:rsidR="00FE1709">
            <w:rPr>
              <w:sz w:val="28"/>
              <w:szCs w:val="28"/>
              <w:lang w:val="ru-RU"/>
            </w:rPr>
            <w:t>приведёт» - путешествие по станицам периодики.</w:t>
          </w:r>
          <w:r w:rsidR="0024528A">
            <w:rPr>
              <w:sz w:val="28"/>
              <w:szCs w:val="28"/>
              <w:lang w:val="ru-RU"/>
            </w:rPr>
            <w:t xml:space="preserve">                                                              27 марта «Чтение – учение, мучение или увлечение</w:t>
          </w:r>
          <w:r w:rsidR="00750A0E">
            <w:rPr>
              <w:sz w:val="28"/>
              <w:szCs w:val="28"/>
              <w:lang w:val="ru-RU"/>
            </w:rPr>
            <w:t>» тестирование</w:t>
          </w:r>
          <w:r w:rsidR="00F7171C">
            <w:rPr>
              <w:sz w:val="28"/>
              <w:szCs w:val="28"/>
              <w:lang w:val="ru-RU"/>
            </w:rPr>
            <w:t xml:space="preserve"> </w:t>
          </w:r>
          <w:r w:rsidRPr="00F7171C">
            <w:rPr>
              <w:sz w:val="28"/>
              <w:szCs w:val="28"/>
              <w:lang w:val="ru-RU"/>
            </w:rPr>
            <w:t xml:space="preserve"> </w:t>
          </w:r>
        </w:p>
      </w:sdtContent>
    </w:sdt>
    <w:p w:rsidR="00F362F7" w:rsidRDefault="00F362F7">
      <w:pPr>
        <w:pStyle w:val="aa"/>
        <w:rPr>
          <w:lang w:val="ru-RU"/>
        </w:rPr>
      </w:pPr>
    </w:p>
    <w:p w:rsidR="009B7E87" w:rsidRPr="00965FD7" w:rsidRDefault="00F362F7">
      <w:pPr>
        <w:pStyle w:val="aa"/>
        <w:rPr>
          <w:lang w:val="ru-RU"/>
        </w:rPr>
      </w:pPr>
      <w:r>
        <w:rPr>
          <w:lang w:val="ru-RU"/>
        </w:rPr>
        <w:t>начало мероприятий в 13-00 ч.</w:t>
      </w:r>
    </w:p>
    <w:p w:rsidR="009B7E87" w:rsidRPr="00965FD7" w:rsidRDefault="00F362F7">
      <w:pPr>
        <w:pStyle w:val="ab"/>
        <w:rPr>
          <w:lang w:val="ru-RU"/>
        </w:rPr>
      </w:pPr>
      <w:r>
        <w:rPr>
          <w:lang w:val="ru-RU"/>
        </w:rPr>
        <w:t>в программе игры, конкурсы, викторины,</w:t>
      </w:r>
      <w:r w:rsidR="00BA4752">
        <w:rPr>
          <w:lang w:val="ru-RU"/>
        </w:rPr>
        <w:t xml:space="preserve"> призы.</w:t>
      </w:r>
      <w:r>
        <w:rPr>
          <w:lang w:val="ru-RU"/>
        </w:rPr>
        <w:t xml:space="preserve"> </w:t>
      </w:r>
    </w:p>
    <w:sectPr w:rsidR="009B7E87" w:rsidRPr="00965FD7" w:rsidSect="001D1A6B">
      <w:pgSz w:w="11907" w:h="16839" w:code="9"/>
      <w:pgMar w:top="5529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EAF"/>
    <w:rsid w:val="00002833"/>
    <w:rsid w:val="00016A0D"/>
    <w:rsid w:val="000C5304"/>
    <w:rsid w:val="00123BF0"/>
    <w:rsid w:val="00195559"/>
    <w:rsid w:val="001D1A6B"/>
    <w:rsid w:val="0024528A"/>
    <w:rsid w:val="0025434B"/>
    <w:rsid w:val="00352E8A"/>
    <w:rsid w:val="00386D37"/>
    <w:rsid w:val="005950AE"/>
    <w:rsid w:val="005D6B60"/>
    <w:rsid w:val="00691B5B"/>
    <w:rsid w:val="006A7495"/>
    <w:rsid w:val="00722104"/>
    <w:rsid w:val="00750A0E"/>
    <w:rsid w:val="007574BD"/>
    <w:rsid w:val="00773781"/>
    <w:rsid w:val="007D7136"/>
    <w:rsid w:val="008547CA"/>
    <w:rsid w:val="0087121C"/>
    <w:rsid w:val="00885014"/>
    <w:rsid w:val="008920F6"/>
    <w:rsid w:val="0090140D"/>
    <w:rsid w:val="00956D51"/>
    <w:rsid w:val="00965FD7"/>
    <w:rsid w:val="00973EAF"/>
    <w:rsid w:val="009A05D7"/>
    <w:rsid w:val="009B7E87"/>
    <w:rsid w:val="009D6AA1"/>
    <w:rsid w:val="00A565E0"/>
    <w:rsid w:val="00A67700"/>
    <w:rsid w:val="00B55B04"/>
    <w:rsid w:val="00BA4752"/>
    <w:rsid w:val="00C2792B"/>
    <w:rsid w:val="00D32A0A"/>
    <w:rsid w:val="00D47E0F"/>
    <w:rsid w:val="00D95B43"/>
    <w:rsid w:val="00E25C28"/>
    <w:rsid w:val="00E836BB"/>
    <w:rsid w:val="00F362F7"/>
    <w:rsid w:val="00F70E7C"/>
    <w:rsid w:val="00F7171C"/>
    <w:rsid w:val="00FE1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styleId="a4">
    <w:name w:val="Subtitle"/>
    <w:basedOn w:val="a"/>
    <w:next w:val="a"/>
    <w:link w:val="a5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a5">
    <w:name w:val="Подзаголовок Знак"/>
    <w:basedOn w:val="a0"/>
    <w:link w:val="a4"/>
    <w:uiPriority w:val="1"/>
    <w:rPr>
      <w:caps/>
      <w:spacing w:val="15"/>
      <w:sz w:val="52"/>
    </w:rPr>
  </w:style>
  <w:style w:type="paragraph" w:styleId="a6">
    <w:name w:val="Title"/>
    <w:basedOn w:val="a"/>
    <w:next w:val="a"/>
    <w:link w:val="a7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a7">
    <w:name w:val="Название Знак"/>
    <w:basedOn w:val="a0"/>
    <w:link w:val="a6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a8">
    <w:name w:val="Date"/>
    <w:basedOn w:val="a"/>
    <w:next w:val="a"/>
    <w:link w:val="a9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a9">
    <w:name w:val="Дата Знак"/>
    <w:basedOn w:val="a0"/>
    <w:link w:val="a8"/>
    <w:uiPriority w:val="2"/>
    <w:rPr>
      <w:b/>
      <w:bCs/>
      <w:smallCaps/>
      <w:color w:val="9C2224" w:themeColor="accent2" w:themeShade="BF"/>
      <w:sz w:val="44"/>
    </w:rPr>
  </w:style>
  <w:style w:type="paragraph" w:customStyle="1" w:styleId="aa">
    <w:name w:val="ВРЕМЯ"/>
    <w:basedOn w:val="a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ab">
    <w:name w:val="РАСПОЛОЖЕНИЕ"/>
    <w:basedOn w:val="a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ac">
    <w:name w:val="Контактные данные"/>
    <w:basedOn w:val="a"/>
    <w:uiPriority w:val="4"/>
    <w:qFormat/>
    <w:pPr>
      <w:spacing w:after="0" w:line="240" w:lineRule="auto"/>
    </w:pPr>
    <w:rPr>
      <w:smallCaps/>
    </w:rPr>
  </w:style>
  <w:style w:type="paragraph" w:styleId="ad">
    <w:name w:val="Balloon Text"/>
    <w:basedOn w:val="a"/>
    <w:link w:val="ae"/>
    <w:uiPriority w:val="99"/>
    <w:semiHidden/>
    <w:unhideWhenUsed/>
    <w:rsid w:val="00901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014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styleId="a4">
    <w:name w:val="Subtitle"/>
    <w:basedOn w:val="a"/>
    <w:next w:val="a"/>
    <w:link w:val="a5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a5">
    <w:name w:val="Подзаголовок Знак"/>
    <w:basedOn w:val="a0"/>
    <w:link w:val="a4"/>
    <w:uiPriority w:val="1"/>
    <w:rPr>
      <w:caps/>
      <w:spacing w:val="15"/>
      <w:sz w:val="52"/>
    </w:rPr>
  </w:style>
  <w:style w:type="paragraph" w:styleId="a6">
    <w:name w:val="Title"/>
    <w:basedOn w:val="a"/>
    <w:next w:val="a"/>
    <w:link w:val="a7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a7">
    <w:name w:val="Название Знак"/>
    <w:basedOn w:val="a0"/>
    <w:link w:val="a6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a8">
    <w:name w:val="Date"/>
    <w:basedOn w:val="a"/>
    <w:next w:val="a"/>
    <w:link w:val="a9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a9">
    <w:name w:val="Дата Знак"/>
    <w:basedOn w:val="a0"/>
    <w:link w:val="a8"/>
    <w:uiPriority w:val="2"/>
    <w:rPr>
      <w:b/>
      <w:bCs/>
      <w:smallCaps/>
      <w:color w:val="9C2224" w:themeColor="accent2" w:themeShade="BF"/>
      <w:sz w:val="44"/>
    </w:rPr>
  </w:style>
  <w:style w:type="paragraph" w:customStyle="1" w:styleId="aa">
    <w:name w:val="ВРЕМЯ"/>
    <w:basedOn w:val="a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ab">
    <w:name w:val="РАСПОЛОЖЕНИЕ"/>
    <w:basedOn w:val="a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ac">
    <w:name w:val="Контактные данные"/>
    <w:basedOn w:val="a"/>
    <w:uiPriority w:val="4"/>
    <w:qFormat/>
    <w:pPr>
      <w:spacing w:after="0" w:line="240" w:lineRule="auto"/>
    </w:pPr>
    <w:rPr>
      <w:smallCaps/>
    </w:rPr>
  </w:style>
  <w:style w:type="paragraph" w:styleId="ad">
    <w:name w:val="Balloon Text"/>
    <w:basedOn w:val="a"/>
    <w:link w:val="ae"/>
    <w:uiPriority w:val="99"/>
    <w:semiHidden/>
    <w:unhideWhenUsed/>
    <w:rsid w:val="00901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014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1;&#1102;&#1076;&#1084;&#1080;&#1083;&#1072;\AppData\Roaming\Microsoft\&#1064;&#1072;&#1073;&#1083;&#1086;&#1085;&#1099;\&#1051;&#1080;&#1089;&#1090;&#1086;&#1074;&#1082;&#1072;%20&#1086;%20&#1084;&#1077;&#1088;&#1086;&#1087;&#1088;&#1080;&#1103;&#1090;&#1080;&#108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7EA268B31044AEBA20A14D2B46A65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5A12FE-FFEF-49B9-9E96-4DF348CC89BB}"/>
      </w:docPartPr>
      <w:docPartBody>
        <w:p w:rsidR="00E36817" w:rsidRDefault="00E117FB">
          <w:pPr>
            <w:pStyle w:val="A7EA268B31044AEBA20A14D2B46A6580"/>
          </w:pPr>
          <w:r w:rsidRPr="00965FD7">
            <w:t>[Дата]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817"/>
    <w:rsid w:val="00202157"/>
    <w:rsid w:val="003B38D6"/>
    <w:rsid w:val="003E1E1C"/>
    <w:rsid w:val="00727F0D"/>
    <w:rsid w:val="00E117FB"/>
    <w:rsid w:val="00E36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72818EE2464F35A72BD007E22305B1">
    <w:name w:val="3172818EE2464F35A72BD007E22305B1"/>
  </w:style>
  <w:style w:type="paragraph" w:customStyle="1" w:styleId="1A96E0BFE9E64AD2A58398030E57A5E4">
    <w:name w:val="1A96E0BFE9E64AD2A58398030E57A5E4"/>
  </w:style>
  <w:style w:type="paragraph" w:customStyle="1" w:styleId="CCAC3C43ED114572AE0D10A079BA0CBF">
    <w:name w:val="CCAC3C43ED114572AE0D10A079BA0CBF"/>
  </w:style>
  <w:style w:type="paragraph" w:customStyle="1" w:styleId="A7EA268B31044AEBA20A14D2B46A6580">
    <w:name w:val="A7EA268B31044AEBA20A14D2B46A6580"/>
  </w:style>
  <w:style w:type="paragraph" w:customStyle="1" w:styleId="96603DDDDFDB4E39BC5410502B5CBD6E">
    <w:name w:val="96603DDDDFDB4E39BC5410502B5CBD6E"/>
  </w:style>
  <w:style w:type="paragraph" w:customStyle="1" w:styleId="FF04F3704B30496F9E403C845F128DF7">
    <w:name w:val="FF04F3704B30496F9E403C845F128DF7"/>
  </w:style>
  <w:style w:type="paragraph" w:customStyle="1" w:styleId="54B95475DF0A49AFB07437CB3EAC8DD6">
    <w:name w:val="54B95475DF0A49AFB07437CB3EAC8DD6"/>
  </w:style>
  <w:style w:type="paragraph" w:customStyle="1" w:styleId="A7250B87A5C640F18D870C00596F747D">
    <w:name w:val="A7250B87A5C640F18D870C00596F747D"/>
  </w:style>
  <w:style w:type="paragraph" w:customStyle="1" w:styleId="D26FADBD860445AB8A9EF686D0501BF7">
    <w:name w:val="D26FADBD860445AB8A9EF686D0501BF7"/>
  </w:style>
  <w:style w:type="paragraph" w:customStyle="1" w:styleId="45A15D1F06524BC7BEC95D8CE9B127C3">
    <w:name w:val="45A15D1F06524BC7BEC95D8CE9B127C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72818EE2464F35A72BD007E22305B1">
    <w:name w:val="3172818EE2464F35A72BD007E22305B1"/>
  </w:style>
  <w:style w:type="paragraph" w:customStyle="1" w:styleId="1A96E0BFE9E64AD2A58398030E57A5E4">
    <w:name w:val="1A96E0BFE9E64AD2A58398030E57A5E4"/>
  </w:style>
  <w:style w:type="paragraph" w:customStyle="1" w:styleId="CCAC3C43ED114572AE0D10A079BA0CBF">
    <w:name w:val="CCAC3C43ED114572AE0D10A079BA0CBF"/>
  </w:style>
  <w:style w:type="paragraph" w:customStyle="1" w:styleId="A7EA268B31044AEBA20A14D2B46A6580">
    <w:name w:val="A7EA268B31044AEBA20A14D2B46A6580"/>
  </w:style>
  <w:style w:type="paragraph" w:customStyle="1" w:styleId="96603DDDDFDB4E39BC5410502B5CBD6E">
    <w:name w:val="96603DDDDFDB4E39BC5410502B5CBD6E"/>
  </w:style>
  <w:style w:type="paragraph" w:customStyle="1" w:styleId="FF04F3704B30496F9E403C845F128DF7">
    <w:name w:val="FF04F3704B30496F9E403C845F128DF7"/>
  </w:style>
  <w:style w:type="paragraph" w:customStyle="1" w:styleId="54B95475DF0A49AFB07437CB3EAC8DD6">
    <w:name w:val="54B95475DF0A49AFB07437CB3EAC8DD6"/>
  </w:style>
  <w:style w:type="paragraph" w:customStyle="1" w:styleId="A7250B87A5C640F18D870C00596F747D">
    <w:name w:val="A7250B87A5C640F18D870C00596F747D"/>
  </w:style>
  <w:style w:type="paragraph" w:customStyle="1" w:styleId="D26FADBD860445AB8A9EF686D0501BF7">
    <w:name w:val="D26FADBD860445AB8A9EF686D0501BF7"/>
  </w:style>
  <w:style w:type="paragraph" w:customStyle="1" w:styleId="45A15D1F06524BC7BEC95D8CE9B127C3">
    <w:name w:val="45A15D1F06524BC7BEC95D8CE9B127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CC9054-B9FC-40DF-913D-CB85ABF87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Листовка о мероприятии.dotx</Template>
  <TotalTime>18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Людмила</dc:creator>
  <cp:keywords/>
  <cp:lastModifiedBy>User</cp:lastModifiedBy>
  <cp:revision>3</cp:revision>
  <dcterms:created xsi:type="dcterms:W3CDTF">2015-03-24T07:28:00Z</dcterms:created>
  <dcterms:modified xsi:type="dcterms:W3CDTF">2015-03-24T07:28:00Z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